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499F46" w14:textId="06BFA8F1" w:rsidR="00121581" w:rsidRPr="008541BB" w:rsidRDefault="005D7C74" w:rsidP="009039B3">
      <w:pPr>
        <w:spacing w:after="0" w:line="276" w:lineRule="auto"/>
        <w:jc w:val="center"/>
        <w:rPr>
          <w:rFonts w:asciiTheme="minorHAnsi" w:hAnsiTheme="minorHAnsi"/>
          <w:b/>
          <w:sz w:val="40"/>
        </w:rPr>
      </w:pPr>
      <w:r>
        <w:rPr>
          <w:rFonts w:asciiTheme="minorHAnsi" w:hAnsiTheme="minorHAnsi"/>
          <w:b/>
          <w:sz w:val="40"/>
        </w:rPr>
        <w:t>April 20</w:t>
      </w:r>
      <w:r w:rsidR="00976BB7">
        <w:rPr>
          <w:rFonts w:asciiTheme="minorHAnsi" w:hAnsiTheme="minorHAnsi"/>
          <w:b/>
          <w:sz w:val="40"/>
        </w:rPr>
        <w:t>, 2026</w:t>
      </w:r>
      <w:r w:rsidR="00121581" w:rsidRPr="008541BB">
        <w:rPr>
          <w:rFonts w:asciiTheme="minorHAnsi" w:hAnsiTheme="minorHAnsi"/>
          <w:b/>
          <w:sz w:val="40"/>
        </w:rPr>
        <w:t xml:space="preserve"> @ </w:t>
      </w:r>
      <w:r w:rsidR="00F37A12">
        <w:rPr>
          <w:rFonts w:asciiTheme="minorHAnsi" w:hAnsiTheme="minorHAnsi"/>
          <w:b/>
          <w:sz w:val="40"/>
        </w:rPr>
        <w:t>6</w:t>
      </w:r>
      <w:r w:rsidR="00121581" w:rsidRPr="008541BB">
        <w:rPr>
          <w:rFonts w:asciiTheme="minorHAnsi" w:hAnsiTheme="minorHAnsi"/>
          <w:b/>
          <w:sz w:val="40"/>
        </w:rPr>
        <w:t>:</w:t>
      </w:r>
      <w:r w:rsidR="00D87BF9" w:rsidRPr="008541BB">
        <w:rPr>
          <w:rFonts w:asciiTheme="minorHAnsi" w:hAnsiTheme="minorHAnsi"/>
          <w:b/>
          <w:sz w:val="40"/>
        </w:rPr>
        <w:t>3</w:t>
      </w:r>
      <w:r w:rsidR="00C94D26" w:rsidRPr="008541BB">
        <w:rPr>
          <w:rFonts w:asciiTheme="minorHAnsi" w:hAnsiTheme="minorHAnsi"/>
          <w:b/>
          <w:sz w:val="40"/>
        </w:rPr>
        <w:t>0</w:t>
      </w:r>
      <w:r w:rsidR="00121581" w:rsidRPr="008541BB">
        <w:rPr>
          <w:rFonts w:asciiTheme="minorHAnsi" w:hAnsiTheme="minorHAnsi"/>
          <w:b/>
          <w:sz w:val="40"/>
        </w:rPr>
        <w:t xml:space="preserve"> PM</w:t>
      </w:r>
    </w:p>
    <w:p w14:paraId="79FB2F6E" w14:textId="77777777" w:rsidR="009039B3" w:rsidRPr="008541BB" w:rsidRDefault="009039B3" w:rsidP="009039B3">
      <w:pPr>
        <w:spacing w:line="276" w:lineRule="auto"/>
        <w:jc w:val="center"/>
        <w:rPr>
          <w:rFonts w:asciiTheme="minorHAnsi" w:hAnsiTheme="minorHAnsi"/>
          <w:sz w:val="28"/>
        </w:rPr>
      </w:pPr>
      <w:r w:rsidRPr="008541BB">
        <w:rPr>
          <w:rFonts w:asciiTheme="minorHAnsi" w:hAnsiTheme="minorHAnsi"/>
          <w:sz w:val="28"/>
        </w:rPr>
        <w:t xml:space="preserve">9111 State Road 64 </w:t>
      </w:r>
      <w:r w:rsidRPr="008541BB">
        <w:rPr>
          <w:rFonts w:asciiTheme="minorHAnsi" w:hAnsiTheme="minorHAnsi"/>
          <w:bCs/>
          <w:sz w:val="28"/>
        </w:rPr>
        <w:t xml:space="preserve">● Georgetown </w:t>
      </w:r>
      <w:r w:rsidRPr="008541BB">
        <w:rPr>
          <w:rFonts w:asciiTheme="minorHAnsi" w:hAnsiTheme="minorHAnsi"/>
          <w:sz w:val="28"/>
        </w:rPr>
        <w:t>Town Hall</w:t>
      </w:r>
    </w:p>
    <w:p w14:paraId="30EB6DFA" w14:textId="6C6597BF" w:rsidR="00B71398" w:rsidRPr="00B71398" w:rsidRDefault="00C42F17" w:rsidP="00B71398">
      <w:pPr>
        <w:pStyle w:val="ListParagraph"/>
        <w:numPr>
          <w:ilvl w:val="0"/>
          <w:numId w:val="11"/>
        </w:numPr>
        <w:ind w:right="-540"/>
        <w:jc w:val="center"/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b/>
          <w:sz w:val="26"/>
          <w:szCs w:val="26"/>
        </w:rPr>
        <w:t xml:space="preserve"> </w:t>
      </w:r>
      <w:r w:rsidR="00121581" w:rsidRPr="007316AF">
        <w:rPr>
          <w:rFonts w:asciiTheme="minorHAnsi" w:hAnsiTheme="minorHAnsi"/>
          <w:b/>
          <w:sz w:val="24"/>
          <w:szCs w:val="24"/>
        </w:rPr>
        <w:t>Council Members</w:t>
      </w:r>
      <w:r w:rsidR="000163CE" w:rsidRPr="007316AF">
        <w:rPr>
          <w:rFonts w:asciiTheme="minorHAnsi" w:hAnsiTheme="minorHAnsi"/>
          <w:b/>
          <w:sz w:val="24"/>
          <w:szCs w:val="24"/>
        </w:rPr>
        <w:t xml:space="preserve">: </w:t>
      </w:r>
      <w:r w:rsidR="007014F2" w:rsidRPr="007316AF">
        <w:rPr>
          <w:rFonts w:asciiTheme="minorHAnsi" w:hAnsiTheme="minorHAnsi"/>
          <w:b/>
          <w:sz w:val="24"/>
          <w:szCs w:val="24"/>
        </w:rPr>
        <w:t>Chris Loop</w:t>
      </w:r>
      <w:r w:rsidR="00BC22B6" w:rsidRPr="007316AF">
        <w:rPr>
          <w:rFonts w:asciiTheme="minorHAnsi" w:hAnsiTheme="minorHAnsi"/>
          <w:b/>
          <w:sz w:val="24"/>
          <w:szCs w:val="24"/>
        </w:rPr>
        <w:t xml:space="preserve"> </w:t>
      </w:r>
      <w:r w:rsidR="004B5AE6" w:rsidRPr="007316AF">
        <w:rPr>
          <w:rFonts w:asciiTheme="minorHAnsi" w:hAnsiTheme="minorHAnsi"/>
          <w:b/>
          <w:sz w:val="24"/>
          <w:szCs w:val="24"/>
        </w:rPr>
        <w:t>●</w:t>
      </w:r>
      <w:r w:rsidR="00ED402D" w:rsidRPr="007316AF">
        <w:rPr>
          <w:rFonts w:asciiTheme="minorHAnsi" w:hAnsiTheme="minorHAnsi"/>
          <w:b/>
          <w:bCs/>
          <w:sz w:val="24"/>
          <w:szCs w:val="24"/>
        </w:rPr>
        <w:t xml:space="preserve"> B</w:t>
      </w:r>
      <w:r w:rsidR="0008351A">
        <w:rPr>
          <w:rFonts w:asciiTheme="minorHAnsi" w:hAnsiTheme="minorHAnsi"/>
          <w:b/>
          <w:bCs/>
          <w:sz w:val="24"/>
          <w:szCs w:val="24"/>
        </w:rPr>
        <w:t>randon Hopf</w:t>
      </w:r>
      <w:r w:rsidR="00951FFA" w:rsidRPr="007316AF">
        <w:rPr>
          <w:rFonts w:asciiTheme="minorHAnsi" w:hAnsiTheme="minorHAnsi"/>
          <w:b/>
          <w:sz w:val="24"/>
          <w:szCs w:val="24"/>
        </w:rPr>
        <w:t xml:space="preserve"> </w:t>
      </w:r>
      <w:r w:rsidR="00ED402D" w:rsidRPr="007316AF">
        <w:rPr>
          <w:rFonts w:asciiTheme="minorHAnsi" w:hAnsiTheme="minorHAnsi"/>
          <w:b/>
          <w:bCs/>
          <w:sz w:val="24"/>
          <w:szCs w:val="24"/>
        </w:rPr>
        <w:t>●</w:t>
      </w:r>
      <w:r w:rsidR="00951FFA" w:rsidRPr="007316AF">
        <w:rPr>
          <w:rFonts w:asciiTheme="minorHAnsi" w:hAnsiTheme="minorHAnsi"/>
          <w:b/>
          <w:sz w:val="24"/>
          <w:szCs w:val="24"/>
        </w:rPr>
        <w:t xml:space="preserve"> </w:t>
      </w:r>
      <w:r w:rsidR="0008351A">
        <w:rPr>
          <w:rFonts w:asciiTheme="minorHAnsi" w:hAnsiTheme="minorHAnsi"/>
          <w:b/>
          <w:sz w:val="24"/>
          <w:szCs w:val="24"/>
        </w:rPr>
        <w:t>Jason Parrish</w:t>
      </w:r>
      <w:r w:rsidR="00F37A12" w:rsidRPr="007316AF">
        <w:rPr>
          <w:rFonts w:asciiTheme="minorHAnsi" w:hAnsiTheme="minorHAnsi"/>
          <w:b/>
          <w:sz w:val="24"/>
          <w:szCs w:val="24"/>
        </w:rPr>
        <w:t xml:space="preserve"> </w:t>
      </w:r>
      <w:r w:rsidR="006C3DF5" w:rsidRPr="007316AF">
        <w:rPr>
          <w:rFonts w:asciiTheme="minorHAnsi" w:hAnsiTheme="minorHAnsi"/>
          <w:b/>
          <w:bCs/>
          <w:sz w:val="24"/>
          <w:szCs w:val="24"/>
        </w:rPr>
        <w:t xml:space="preserve">● </w:t>
      </w:r>
      <w:r w:rsidR="0008351A">
        <w:rPr>
          <w:rFonts w:asciiTheme="minorHAnsi" w:hAnsiTheme="minorHAnsi"/>
          <w:b/>
          <w:bCs/>
          <w:sz w:val="24"/>
          <w:szCs w:val="24"/>
        </w:rPr>
        <w:t>Doug Wacker</w:t>
      </w:r>
      <w:r w:rsidR="007316AF" w:rsidRPr="007316AF">
        <w:rPr>
          <w:rFonts w:asciiTheme="minorHAnsi" w:hAnsiTheme="minorHAnsi"/>
          <w:b/>
          <w:bCs/>
          <w:sz w:val="24"/>
          <w:szCs w:val="24"/>
        </w:rPr>
        <w:t xml:space="preserve"> </w:t>
      </w:r>
      <w:r w:rsidR="007316AF" w:rsidRPr="007316AF">
        <w:rPr>
          <w:rFonts w:asciiTheme="minorHAnsi" w:hAnsiTheme="minorHAnsi"/>
          <w:b/>
          <w:sz w:val="24"/>
          <w:szCs w:val="24"/>
        </w:rPr>
        <w:t>●</w:t>
      </w:r>
      <w:r w:rsidR="007316AF" w:rsidRPr="007316AF">
        <w:rPr>
          <w:rFonts w:asciiTheme="minorHAnsi" w:hAnsiTheme="minorHAnsi"/>
          <w:b/>
          <w:bCs/>
          <w:sz w:val="24"/>
          <w:szCs w:val="24"/>
        </w:rPr>
        <w:t xml:space="preserve"> </w:t>
      </w:r>
      <w:r w:rsidR="0008351A">
        <w:rPr>
          <w:rFonts w:asciiTheme="minorHAnsi" w:hAnsiTheme="minorHAnsi"/>
          <w:b/>
          <w:bCs/>
          <w:sz w:val="24"/>
          <w:szCs w:val="24"/>
        </w:rPr>
        <w:t>Matt Nolan</w:t>
      </w:r>
      <w:r w:rsidRPr="007316AF">
        <w:rPr>
          <w:rFonts w:asciiTheme="minorHAnsi" w:hAnsiTheme="minorHAnsi"/>
          <w:b/>
          <w:bCs/>
          <w:sz w:val="24"/>
          <w:szCs w:val="24"/>
        </w:rPr>
        <w:t xml:space="preserve"> </w:t>
      </w:r>
    </w:p>
    <w:p w14:paraId="5673CB69" w14:textId="77777777" w:rsidR="00BB5E94" w:rsidRPr="008541BB" w:rsidRDefault="00BB5E94" w:rsidP="00BB5E94">
      <w:pPr>
        <w:pBdr>
          <w:top w:val="dotted" w:sz="12" w:space="1" w:color="auto"/>
          <w:left w:val="dotted" w:sz="12" w:space="4" w:color="auto"/>
          <w:bottom w:val="dotted" w:sz="12" w:space="1" w:color="auto"/>
          <w:right w:val="dotted" w:sz="12" w:space="4" w:color="auto"/>
        </w:pBdr>
        <w:spacing w:after="0"/>
        <w:ind w:left="720" w:right="720"/>
        <w:jc w:val="center"/>
        <w:rPr>
          <w:rFonts w:asciiTheme="minorHAnsi" w:hAnsiTheme="minorHAnsi"/>
          <w:b/>
          <w:sz w:val="26"/>
          <w:szCs w:val="26"/>
        </w:rPr>
      </w:pPr>
      <w:r w:rsidRPr="008541BB">
        <w:rPr>
          <w:rFonts w:asciiTheme="minorHAnsi" w:hAnsiTheme="minorHAnsi"/>
          <w:b/>
          <w:sz w:val="26"/>
          <w:szCs w:val="26"/>
        </w:rPr>
        <w:t xml:space="preserve">* * * </w:t>
      </w:r>
      <w:r w:rsidR="00D55D85" w:rsidRPr="008541BB">
        <w:rPr>
          <w:rFonts w:asciiTheme="minorHAnsi" w:hAnsiTheme="minorHAnsi"/>
          <w:b/>
          <w:sz w:val="26"/>
          <w:szCs w:val="26"/>
        </w:rPr>
        <w:t>N</w:t>
      </w:r>
      <w:r w:rsidRPr="008541BB">
        <w:rPr>
          <w:rFonts w:asciiTheme="minorHAnsi" w:hAnsiTheme="minorHAnsi"/>
          <w:b/>
          <w:sz w:val="26"/>
          <w:szCs w:val="26"/>
        </w:rPr>
        <w:t>OTE * * *</w:t>
      </w:r>
    </w:p>
    <w:p w14:paraId="334F66F8" w14:textId="77777777" w:rsidR="00D55D85" w:rsidRPr="008541BB" w:rsidRDefault="00D55D85" w:rsidP="00BB5E94">
      <w:pPr>
        <w:pBdr>
          <w:top w:val="dotted" w:sz="12" w:space="1" w:color="auto"/>
          <w:left w:val="dotted" w:sz="12" w:space="4" w:color="auto"/>
          <w:bottom w:val="dotted" w:sz="12" w:space="1" w:color="auto"/>
          <w:right w:val="dotted" w:sz="12" w:space="4" w:color="auto"/>
        </w:pBdr>
        <w:ind w:left="720" w:right="720"/>
        <w:jc w:val="both"/>
        <w:rPr>
          <w:rFonts w:asciiTheme="minorHAnsi" w:hAnsiTheme="minorHAnsi"/>
          <w:sz w:val="26"/>
          <w:szCs w:val="26"/>
        </w:rPr>
      </w:pPr>
      <w:r w:rsidRPr="008541BB">
        <w:rPr>
          <w:rFonts w:asciiTheme="minorHAnsi" w:hAnsiTheme="minorHAnsi"/>
          <w:sz w:val="26"/>
          <w:szCs w:val="26"/>
        </w:rPr>
        <w:t xml:space="preserve">Per </w:t>
      </w:r>
      <w:r w:rsidR="00BB5E94" w:rsidRPr="008541BB">
        <w:rPr>
          <w:rFonts w:asciiTheme="minorHAnsi" w:hAnsiTheme="minorHAnsi"/>
          <w:sz w:val="26"/>
          <w:szCs w:val="26"/>
        </w:rPr>
        <w:t xml:space="preserve">Town of Georgetown </w:t>
      </w:r>
      <w:r w:rsidRPr="008541BB">
        <w:rPr>
          <w:rFonts w:asciiTheme="minorHAnsi" w:hAnsiTheme="minorHAnsi"/>
          <w:sz w:val="26"/>
          <w:szCs w:val="26"/>
        </w:rPr>
        <w:t>Ordinance No. G-09-01, “The Chair may modify the Council Meetings in order to make the meetings run smoothly.”</w:t>
      </w:r>
    </w:p>
    <w:p w14:paraId="082DFA2F" w14:textId="77777777" w:rsidR="00114C98" w:rsidRPr="008541BB" w:rsidRDefault="00114C98" w:rsidP="00FA1F9B">
      <w:pPr>
        <w:pStyle w:val="Heading1"/>
        <w:spacing w:after="0" w:line="276" w:lineRule="auto"/>
        <w:rPr>
          <w:rFonts w:asciiTheme="minorHAnsi" w:hAnsiTheme="minorHAnsi"/>
          <w:sz w:val="26"/>
          <w:szCs w:val="26"/>
        </w:rPr>
      </w:pPr>
      <w:r w:rsidRPr="008541BB">
        <w:rPr>
          <w:rFonts w:asciiTheme="minorHAnsi" w:hAnsiTheme="minorHAnsi"/>
          <w:sz w:val="26"/>
          <w:szCs w:val="26"/>
        </w:rPr>
        <w:t>Call to Order</w:t>
      </w:r>
      <w:r w:rsidR="005F1A70" w:rsidRPr="008541BB">
        <w:rPr>
          <w:rFonts w:asciiTheme="minorHAnsi" w:hAnsiTheme="minorHAnsi"/>
          <w:sz w:val="26"/>
          <w:szCs w:val="26"/>
        </w:rPr>
        <w:tab/>
      </w:r>
      <w:r w:rsidR="00DE7C82" w:rsidRPr="008541BB">
        <w:rPr>
          <w:rFonts w:asciiTheme="minorHAnsi" w:hAnsiTheme="minorHAnsi"/>
          <w:sz w:val="26"/>
          <w:szCs w:val="26"/>
        </w:rPr>
        <w:t>Chairperson</w:t>
      </w:r>
    </w:p>
    <w:p w14:paraId="66E3987E" w14:textId="77777777" w:rsidR="00114C98" w:rsidRPr="008541BB" w:rsidRDefault="00114C98" w:rsidP="00FA1F9B">
      <w:pPr>
        <w:pStyle w:val="Heading1"/>
        <w:spacing w:after="0" w:line="276" w:lineRule="auto"/>
        <w:rPr>
          <w:rFonts w:asciiTheme="minorHAnsi" w:hAnsiTheme="minorHAnsi"/>
          <w:sz w:val="26"/>
          <w:szCs w:val="26"/>
        </w:rPr>
      </w:pPr>
      <w:r w:rsidRPr="008541BB">
        <w:rPr>
          <w:rFonts w:asciiTheme="minorHAnsi" w:hAnsiTheme="minorHAnsi"/>
          <w:sz w:val="26"/>
          <w:szCs w:val="26"/>
        </w:rPr>
        <w:t>Pledge of Allegiance</w:t>
      </w:r>
      <w:r w:rsidR="005F1A70" w:rsidRPr="008541BB">
        <w:rPr>
          <w:rFonts w:asciiTheme="minorHAnsi" w:hAnsiTheme="minorHAnsi"/>
          <w:sz w:val="26"/>
          <w:szCs w:val="26"/>
        </w:rPr>
        <w:tab/>
        <w:t xml:space="preserve">All </w:t>
      </w:r>
      <w:r w:rsidR="00A734BB" w:rsidRPr="008541BB">
        <w:rPr>
          <w:rFonts w:asciiTheme="minorHAnsi" w:hAnsiTheme="minorHAnsi"/>
          <w:sz w:val="26"/>
          <w:szCs w:val="26"/>
        </w:rPr>
        <w:t xml:space="preserve">Persons </w:t>
      </w:r>
      <w:r w:rsidR="005F1A70" w:rsidRPr="008541BB">
        <w:rPr>
          <w:rFonts w:asciiTheme="minorHAnsi" w:hAnsiTheme="minorHAnsi"/>
          <w:sz w:val="26"/>
          <w:szCs w:val="26"/>
        </w:rPr>
        <w:t>Present</w:t>
      </w:r>
      <w:r w:rsidR="00A734BB" w:rsidRPr="008541BB">
        <w:rPr>
          <w:rFonts w:asciiTheme="minorHAnsi" w:hAnsiTheme="minorHAnsi"/>
          <w:sz w:val="26"/>
          <w:szCs w:val="26"/>
        </w:rPr>
        <w:t xml:space="preserve"> Wishing to Participate</w:t>
      </w:r>
    </w:p>
    <w:p w14:paraId="3776A8CA" w14:textId="003202B9" w:rsidR="00D430F8" w:rsidRPr="008541BB" w:rsidRDefault="00114C98" w:rsidP="00D430F8">
      <w:pPr>
        <w:pStyle w:val="Heading1"/>
        <w:spacing w:after="0" w:line="276" w:lineRule="auto"/>
        <w:rPr>
          <w:rFonts w:asciiTheme="minorHAnsi" w:hAnsiTheme="minorHAnsi"/>
          <w:sz w:val="26"/>
          <w:szCs w:val="26"/>
        </w:rPr>
      </w:pPr>
      <w:r w:rsidRPr="008541BB">
        <w:rPr>
          <w:rFonts w:asciiTheme="minorHAnsi" w:hAnsiTheme="minorHAnsi"/>
          <w:sz w:val="26"/>
          <w:szCs w:val="26"/>
        </w:rPr>
        <w:t>Roll Call</w:t>
      </w:r>
      <w:r w:rsidR="00471343" w:rsidRPr="008541BB">
        <w:rPr>
          <w:rFonts w:asciiTheme="minorHAnsi" w:hAnsiTheme="minorHAnsi"/>
          <w:sz w:val="26"/>
          <w:szCs w:val="26"/>
        </w:rPr>
        <w:tab/>
      </w:r>
      <w:r w:rsidR="00DE7C82" w:rsidRPr="008541BB">
        <w:rPr>
          <w:rFonts w:asciiTheme="minorHAnsi" w:hAnsiTheme="minorHAnsi"/>
          <w:sz w:val="26"/>
          <w:szCs w:val="26"/>
        </w:rPr>
        <w:t>Chair</w:t>
      </w:r>
      <w:r w:rsidR="00BB5E94" w:rsidRPr="008541BB">
        <w:rPr>
          <w:rFonts w:asciiTheme="minorHAnsi" w:hAnsiTheme="minorHAnsi"/>
          <w:sz w:val="26"/>
          <w:szCs w:val="26"/>
        </w:rPr>
        <w:t>person</w:t>
      </w:r>
    </w:p>
    <w:p w14:paraId="198D32C0" w14:textId="5CD6AAB7" w:rsidR="009D3008" w:rsidRPr="008541BB" w:rsidRDefault="00121581" w:rsidP="009D3008">
      <w:pPr>
        <w:pStyle w:val="Heading1"/>
        <w:spacing w:after="0" w:line="276" w:lineRule="auto"/>
        <w:rPr>
          <w:rFonts w:asciiTheme="minorHAnsi" w:hAnsiTheme="minorHAnsi"/>
          <w:sz w:val="26"/>
          <w:szCs w:val="26"/>
        </w:rPr>
      </w:pPr>
      <w:r w:rsidRPr="008541BB">
        <w:rPr>
          <w:rFonts w:asciiTheme="minorHAnsi" w:hAnsiTheme="minorHAnsi"/>
          <w:sz w:val="26"/>
          <w:szCs w:val="26"/>
        </w:rPr>
        <w:t>Approval of Minutes</w:t>
      </w:r>
      <w:r w:rsidR="00420346" w:rsidRPr="008541BB">
        <w:rPr>
          <w:rFonts w:asciiTheme="minorHAnsi" w:hAnsiTheme="minorHAnsi"/>
          <w:sz w:val="26"/>
          <w:szCs w:val="26"/>
        </w:rPr>
        <w:tab/>
      </w:r>
      <w:r w:rsidR="00BB5E94" w:rsidRPr="008541BB">
        <w:rPr>
          <w:rFonts w:asciiTheme="minorHAnsi" w:hAnsiTheme="minorHAnsi"/>
          <w:sz w:val="26"/>
          <w:szCs w:val="26"/>
        </w:rPr>
        <w:t>Town Clerk</w:t>
      </w:r>
    </w:p>
    <w:p w14:paraId="59083F74" w14:textId="1068B689" w:rsidR="00FA4816" w:rsidRDefault="00C42F17" w:rsidP="00BB1FD9">
      <w:pPr>
        <w:pStyle w:val="ListParagraph"/>
        <w:numPr>
          <w:ilvl w:val="0"/>
          <w:numId w:val="5"/>
        </w:numPr>
        <w:spacing w:after="0"/>
        <w:rPr>
          <w:rFonts w:asciiTheme="minorHAnsi" w:hAnsiTheme="minorHAnsi"/>
          <w:sz w:val="26"/>
          <w:szCs w:val="26"/>
        </w:rPr>
      </w:pPr>
      <w:r>
        <w:rPr>
          <w:rFonts w:asciiTheme="minorHAnsi" w:hAnsiTheme="minorHAnsi"/>
          <w:sz w:val="26"/>
          <w:szCs w:val="26"/>
        </w:rPr>
        <w:t>Regular</w:t>
      </w:r>
      <w:r w:rsidR="00EA0217" w:rsidRPr="00EA0217">
        <w:rPr>
          <w:rFonts w:asciiTheme="minorHAnsi" w:hAnsiTheme="minorHAnsi"/>
          <w:sz w:val="26"/>
          <w:szCs w:val="26"/>
        </w:rPr>
        <w:t xml:space="preserve"> </w:t>
      </w:r>
      <w:r w:rsidR="003D4B40">
        <w:rPr>
          <w:rFonts w:asciiTheme="minorHAnsi" w:hAnsiTheme="minorHAnsi"/>
          <w:sz w:val="26"/>
          <w:szCs w:val="26"/>
        </w:rPr>
        <w:t xml:space="preserve">Meeting </w:t>
      </w:r>
      <w:proofErr w:type="gramStart"/>
      <w:r w:rsidR="00774B83">
        <w:rPr>
          <w:rFonts w:asciiTheme="minorHAnsi" w:hAnsiTheme="minorHAnsi"/>
          <w:sz w:val="26"/>
          <w:szCs w:val="26"/>
        </w:rPr>
        <w:t>Minutes-</w:t>
      </w:r>
      <w:proofErr w:type="gramEnd"/>
      <w:r w:rsidR="00774B83">
        <w:rPr>
          <w:rFonts w:asciiTheme="minorHAnsi" w:hAnsiTheme="minorHAnsi"/>
          <w:sz w:val="26"/>
          <w:szCs w:val="26"/>
        </w:rPr>
        <w:t>-</w:t>
      </w:r>
      <w:r w:rsidR="003D4B40">
        <w:rPr>
          <w:rFonts w:asciiTheme="minorHAnsi" w:hAnsiTheme="minorHAnsi"/>
          <w:sz w:val="26"/>
          <w:szCs w:val="26"/>
        </w:rPr>
        <w:t>----</w:t>
      </w:r>
      <w:r w:rsidR="00EC59CA">
        <w:rPr>
          <w:rFonts w:asciiTheme="minorHAnsi" w:hAnsiTheme="minorHAnsi"/>
          <w:sz w:val="26"/>
          <w:szCs w:val="26"/>
        </w:rPr>
        <w:t>----</w:t>
      </w:r>
      <w:r w:rsidR="003D4B40">
        <w:rPr>
          <w:rFonts w:asciiTheme="minorHAnsi" w:hAnsiTheme="minorHAnsi"/>
          <w:sz w:val="26"/>
          <w:szCs w:val="26"/>
        </w:rPr>
        <w:t>------------------------------</w:t>
      </w:r>
      <w:r w:rsidR="005D7C74">
        <w:rPr>
          <w:rFonts w:asciiTheme="minorHAnsi" w:hAnsiTheme="minorHAnsi"/>
          <w:sz w:val="26"/>
          <w:szCs w:val="26"/>
        </w:rPr>
        <w:t>----</w:t>
      </w:r>
      <w:r w:rsidR="003D4B40">
        <w:rPr>
          <w:rFonts w:asciiTheme="minorHAnsi" w:hAnsiTheme="minorHAnsi"/>
          <w:sz w:val="26"/>
          <w:szCs w:val="26"/>
        </w:rPr>
        <w:t>----</w:t>
      </w:r>
      <w:r w:rsidR="00990EAA">
        <w:rPr>
          <w:rFonts w:asciiTheme="minorHAnsi" w:hAnsiTheme="minorHAnsi"/>
          <w:sz w:val="26"/>
          <w:szCs w:val="26"/>
        </w:rPr>
        <w:t>-</w:t>
      </w:r>
      <w:r w:rsidR="00206802">
        <w:rPr>
          <w:rFonts w:asciiTheme="minorHAnsi" w:hAnsiTheme="minorHAnsi"/>
          <w:sz w:val="26"/>
          <w:szCs w:val="26"/>
        </w:rPr>
        <w:t>----</w:t>
      </w:r>
      <w:r w:rsidR="003D4B40">
        <w:rPr>
          <w:rFonts w:asciiTheme="minorHAnsi" w:hAnsiTheme="minorHAnsi"/>
          <w:sz w:val="26"/>
          <w:szCs w:val="26"/>
        </w:rPr>
        <w:t>-</w:t>
      </w:r>
      <w:r w:rsidR="005D7C74">
        <w:rPr>
          <w:rFonts w:asciiTheme="minorHAnsi" w:hAnsiTheme="minorHAnsi"/>
          <w:sz w:val="26"/>
          <w:szCs w:val="26"/>
        </w:rPr>
        <w:t>March 16</w:t>
      </w:r>
      <w:r w:rsidR="00D5197D">
        <w:rPr>
          <w:rFonts w:asciiTheme="minorHAnsi" w:hAnsiTheme="minorHAnsi"/>
          <w:sz w:val="26"/>
          <w:szCs w:val="26"/>
        </w:rPr>
        <w:t xml:space="preserve">, </w:t>
      </w:r>
      <w:r w:rsidR="003D4B40">
        <w:rPr>
          <w:rFonts w:asciiTheme="minorHAnsi" w:hAnsiTheme="minorHAnsi"/>
          <w:sz w:val="26"/>
          <w:szCs w:val="26"/>
        </w:rPr>
        <w:t>202</w:t>
      </w:r>
      <w:r w:rsidR="00EC59CA">
        <w:rPr>
          <w:rFonts w:asciiTheme="minorHAnsi" w:hAnsiTheme="minorHAnsi"/>
          <w:sz w:val="26"/>
          <w:szCs w:val="26"/>
        </w:rPr>
        <w:t>6</w:t>
      </w:r>
    </w:p>
    <w:p w14:paraId="0484DC9B" w14:textId="7355BEA0" w:rsidR="001B4B15" w:rsidRPr="00C42F17" w:rsidRDefault="001B4B15" w:rsidP="00C42F17">
      <w:pPr>
        <w:spacing w:after="0"/>
        <w:ind w:left="360"/>
        <w:rPr>
          <w:rFonts w:asciiTheme="minorHAnsi" w:hAnsiTheme="minorHAnsi"/>
        </w:rPr>
      </w:pPr>
    </w:p>
    <w:p w14:paraId="09574664" w14:textId="77777777" w:rsidR="008A6EDB" w:rsidRPr="008541BB" w:rsidRDefault="005F1A70" w:rsidP="00FA1F9B">
      <w:pPr>
        <w:pStyle w:val="Heading1"/>
        <w:spacing w:after="0"/>
        <w:rPr>
          <w:rFonts w:asciiTheme="minorHAnsi" w:hAnsiTheme="minorHAnsi"/>
          <w:sz w:val="26"/>
          <w:szCs w:val="26"/>
        </w:rPr>
      </w:pPr>
      <w:r w:rsidRPr="008541BB">
        <w:rPr>
          <w:rFonts w:asciiTheme="minorHAnsi" w:hAnsiTheme="minorHAnsi"/>
          <w:sz w:val="26"/>
          <w:szCs w:val="26"/>
        </w:rPr>
        <w:t xml:space="preserve">The </w:t>
      </w:r>
      <w:r w:rsidR="008A6EDB" w:rsidRPr="008541BB">
        <w:rPr>
          <w:rFonts w:asciiTheme="minorHAnsi" w:hAnsiTheme="minorHAnsi"/>
          <w:sz w:val="26"/>
          <w:szCs w:val="26"/>
        </w:rPr>
        <w:t>People’s Petitions and Comments</w:t>
      </w:r>
      <w:r w:rsidR="007B3B53" w:rsidRPr="008541BB">
        <w:rPr>
          <w:rFonts w:asciiTheme="minorHAnsi" w:hAnsiTheme="minorHAnsi"/>
          <w:sz w:val="26"/>
          <w:szCs w:val="26"/>
        </w:rPr>
        <w:t xml:space="preserve"> </w:t>
      </w:r>
      <w:r w:rsidR="00C746AE" w:rsidRPr="008541BB">
        <w:rPr>
          <w:rFonts w:asciiTheme="minorHAnsi" w:hAnsiTheme="minorHAnsi"/>
          <w:sz w:val="26"/>
          <w:szCs w:val="26"/>
        </w:rPr>
        <w:t>/</w:t>
      </w:r>
      <w:r w:rsidR="007B3B53" w:rsidRPr="008541BB">
        <w:rPr>
          <w:rFonts w:asciiTheme="minorHAnsi" w:hAnsiTheme="minorHAnsi"/>
          <w:sz w:val="26"/>
          <w:szCs w:val="26"/>
        </w:rPr>
        <w:t xml:space="preserve"> </w:t>
      </w:r>
      <w:r w:rsidR="00C746AE" w:rsidRPr="008541BB">
        <w:rPr>
          <w:rFonts w:asciiTheme="minorHAnsi" w:hAnsiTheme="minorHAnsi"/>
          <w:sz w:val="26"/>
          <w:szCs w:val="26"/>
        </w:rPr>
        <w:t>Questions of Agenda Items Only</w:t>
      </w:r>
    </w:p>
    <w:p w14:paraId="743425D1" w14:textId="2178031B" w:rsidR="005F1A70" w:rsidRPr="008541BB" w:rsidRDefault="005F1A70" w:rsidP="00536C56">
      <w:pPr>
        <w:spacing w:after="0"/>
        <w:jc w:val="center"/>
        <w:rPr>
          <w:rFonts w:asciiTheme="minorHAnsi" w:hAnsiTheme="minorHAnsi"/>
        </w:rPr>
      </w:pPr>
      <w:r w:rsidRPr="008541BB">
        <w:rPr>
          <w:rFonts w:asciiTheme="minorHAnsi" w:hAnsiTheme="minorHAnsi"/>
        </w:rPr>
        <w:t xml:space="preserve">(Please </w:t>
      </w:r>
      <w:proofErr w:type="gramStart"/>
      <w:r w:rsidRPr="008541BB">
        <w:rPr>
          <w:rFonts w:asciiTheme="minorHAnsi" w:hAnsiTheme="minorHAnsi"/>
        </w:rPr>
        <w:t>limit</w:t>
      </w:r>
      <w:proofErr w:type="gramEnd"/>
      <w:r w:rsidRPr="008541BB">
        <w:rPr>
          <w:rFonts w:asciiTheme="minorHAnsi" w:hAnsiTheme="minorHAnsi"/>
        </w:rPr>
        <w:t xml:space="preserve"> to 5 minutes)</w:t>
      </w:r>
    </w:p>
    <w:p w14:paraId="46C5A01B" w14:textId="77777777" w:rsidR="00536C56" w:rsidRPr="008541BB" w:rsidRDefault="00536C56" w:rsidP="00536C56">
      <w:pPr>
        <w:spacing w:after="0"/>
        <w:jc w:val="center"/>
        <w:rPr>
          <w:rFonts w:asciiTheme="minorHAnsi" w:hAnsiTheme="minorHAnsi"/>
          <w:sz w:val="12"/>
          <w:szCs w:val="12"/>
        </w:rPr>
      </w:pPr>
    </w:p>
    <w:p w14:paraId="0F9BCBAC" w14:textId="77777777" w:rsidR="00121581" w:rsidRPr="008541BB" w:rsidRDefault="00121581" w:rsidP="00406099">
      <w:pPr>
        <w:pStyle w:val="Heading1"/>
        <w:rPr>
          <w:rFonts w:asciiTheme="minorHAnsi" w:hAnsiTheme="minorHAnsi"/>
          <w:sz w:val="26"/>
          <w:szCs w:val="26"/>
        </w:rPr>
      </w:pPr>
      <w:r w:rsidRPr="008541BB">
        <w:rPr>
          <w:rFonts w:asciiTheme="minorHAnsi" w:hAnsiTheme="minorHAnsi"/>
          <w:sz w:val="26"/>
          <w:szCs w:val="26"/>
        </w:rPr>
        <w:t>Department and Committee Reports</w:t>
      </w:r>
    </w:p>
    <w:p w14:paraId="66E14BFD" w14:textId="3600B02A" w:rsidR="00F50C24" w:rsidRPr="008541BB" w:rsidRDefault="00397452" w:rsidP="008401E0">
      <w:pPr>
        <w:pStyle w:val="Heading2"/>
        <w:numPr>
          <w:ilvl w:val="0"/>
          <w:numId w:val="2"/>
        </w:numPr>
        <w:spacing w:after="0" w:line="276" w:lineRule="auto"/>
        <w:rPr>
          <w:rFonts w:asciiTheme="minorHAnsi" w:hAnsiTheme="minorHAnsi"/>
        </w:rPr>
      </w:pPr>
      <w:r w:rsidRPr="008541BB">
        <w:rPr>
          <w:rFonts w:asciiTheme="minorHAnsi" w:hAnsiTheme="minorHAnsi"/>
        </w:rPr>
        <w:t>Clerk</w:t>
      </w:r>
      <w:r w:rsidR="003140FF" w:rsidRPr="008541BB">
        <w:rPr>
          <w:rFonts w:asciiTheme="minorHAnsi" w:hAnsiTheme="minorHAnsi"/>
        </w:rPr>
        <w:t>-</w:t>
      </w:r>
      <w:r w:rsidRPr="008541BB">
        <w:rPr>
          <w:rFonts w:asciiTheme="minorHAnsi" w:hAnsiTheme="minorHAnsi"/>
        </w:rPr>
        <w:t>Treasur</w:t>
      </w:r>
      <w:r w:rsidR="00AC6E36">
        <w:rPr>
          <w:rFonts w:asciiTheme="minorHAnsi" w:hAnsiTheme="minorHAnsi"/>
        </w:rPr>
        <w:t>er--------------------------------------------------J</w:t>
      </w:r>
      <w:r w:rsidR="00ED671B" w:rsidRPr="008541BB">
        <w:rPr>
          <w:rFonts w:asciiTheme="minorHAnsi" w:hAnsiTheme="minorHAnsi"/>
        </w:rPr>
        <w:t>ulia Keible</w:t>
      </w:r>
      <w:r w:rsidR="00AC6E36">
        <w:rPr>
          <w:rFonts w:asciiTheme="minorHAnsi" w:hAnsiTheme="minorHAnsi"/>
        </w:rPr>
        <w:t>r- 1/1/2023-12/31/2026</w:t>
      </w:r>
    </w:p>
    <w:p w14:paraId="6C2D2630" w14:textId="74F91308" w:rsidR="00F50C24" w:rsidRPr="008541BB" w:rsidRDefault="00397452" w:rsidP="008401E0">
      <w:pPr>
        <w:pStyle w:val="Heading2"/>
        <w:numPr>
          <w:ilvl w:val="0"/>
          <w:numId w:val="2"/>
        </w:numPr>
        <w:spacing w:after="0" w:line="276" w:lineRule="auto"/>
        <w:rPr>
          <w:rFonts w:asciiTheme="minorHAnsi" w:hAnsiTheme="minorHAnsi"/>
        </w:rPr>
      </w:pPr>
      <w:r w:rsidRPr="008541BB">
        <w:rPr>
          <w:rFonts w:asciiTheme="minorHAnsi" w:hAnsiTheme="minorHAnsi"/>
        </w:rPr>
        <w:t>Police Department</w:t>
      </w:r>
      <w:r w:rsidRPr="008541BB">
        <w:rPr>
          <w:rFonts w:asciiTheme="minorHAnsi" w:hAnsiTheme="minorHAnsi"/>
        </w:rPr>
        <w:tab/>
      </w:r>
      <w:r w:rsidR="00E753FA" w:rsidRPr="008541BB">
        <w:rPr>
          <w:rFonts w:asciiTheme="minorHAnsi" w:hAnsiTheme="minorHAnsi"/>
        </w:rPr>
        <w:t>Travis Speece</w:t>
      </w:r>
    </w:p>
    <w:p w14:paraId="1B1EF441" w14:textId="65A3C1C0" w:rsidR="007F178A" w:rsidRPr="008541BB" w:rsidRDefault="00397452" w:rsidP="008401E0">
      <w:pPr>
        <w:pStyle w:val="Heading2"/>
        <w:numPr>
          <w:ilvl w:val="0"/>
          <w:numId w:val="2"/>
        </w:numPr>
        <w:spacing w:after="0" w:line="276" w:lineRule="auto"/>
      </w:pPr>
      <w:r w:rsidRPr="008541BB">
        <w:rPr>
          <w:rFonts w:asciiTheme="minorHAnsi" w:hAnsiTheme="minorHAnsi"/>
        </w:rPr>
        <w:t>Public Works Department</w:t>
      </w:r>
      <w:r w:rsidRPr="008541BB">
        <w:rPr>
          <w:rFonts w:asciiTheme="minorHAnsi" w:hAnsiTheme="minorHAnsi"/>
        </w:rPr>
        <w:tab/>
      </w:r>
      <w:r w:rsidR="00C952A7">
        <w:rPr>
          <w:rFonts w:asciiTheme="minorHAnsi" w:hAnsiTheme="minorHAnsi"/>
        </w:rPr>
        <w:t>Reny Keener</w:t>
      </w:r>
      <w:r w:rsidR="0078080C">
        <w:rPr>
          <w:rFonts w:asciiTheme="minorHAnsi" w:hAnsiTheme="minorHAnsi"/>
        </w:rPr>
        <w:t>, Town Manager</w:t>
      </w:r>
    </w:p>
    <w:p w14:paraId="2FD02091" w14:textId="7614F2BB" w:rsidR="001D5A38" w:rsidRPr="008541BB" w:rsidRDefault="00397452" w:rsidP="00226248">
      <w:pPr>
        <w:pStyle w:val="Heading2"/>
        <w:numPr>
          <w:ilvl w:val="0"/>
          <w:numId w:val="2"/>
        </w:numPr>
        <w:spacing w:after="0" w:line="276" w:lineRule="auto"/>
      </w:pPr>
      <w:r w:rsidRPr="008541BB">
        <w:rPr>
          <w:rFonts w:asciiTheme="minorHAnsi" w:hAnsiTheme="minorHAnsi"/>
        </w:rPr>
        <w:t>Town Attorney</w:t>
      </w:r>
      <w:r w:rsidRPr="008541BB">
        <w:rPr>
          <w:rFonts w:asciiTheme="minorHAnsi" w:hAnsiTheme="minorHAnsi"/>
        </w:rPr>
        <w:tab/>
      </w:r>
      <w:r w:rsidR="000163CE" w:rsidRPr="008541BB">
        <w:rPr>
          <w:rFonts w:asciiTheme="minorHAnsi" w:hAnsiTheme="minorHAnsi"/>
        </w:rPr>
        <w:t>Kristi Fox</w:t>
      </w:r>
      <w:r w:rsidR="00471343" w:rsidRPr="008541BB">
        <w:rPr>
          <w:rFonts w:asciiTheme="minorHAnsi" w:hAnsiTheme="minorHAnsi"/>
        </w:rPr>
        <w:t>, Attorney at Law</w:t>
      </w:r>
    </w:p>
    <w:p w14:paraId="736149B2" w14:textId="188B19B1" w:rsidR="00AA0F64" w:rsidRPr="008541BB" w:rsidRDefault="00397452" w:rsidP="00B80361">
      <w:pPr>
        <w:pStyle w:val="Heading2"/>
        <w:numPr>
          <w:ilvl w:val="0"/>
          <w:numId w:val="2"/>
        </w:numPr>
        <w:spacing w:after="0" w:line="276" w:lineRule="auto"/>
        <w:rPr>
          <w:rFonts w:asciiTheme="minorHAnsi" w:hAnsiTheme="minorHAnsi"/>
        </w:rPr>
      </w:pPr>
      <w:r w:rsidRPr="008541BB">
        <w:rPr>
          <w:rFonts w:asciiTheme="minorHAnsi" w:hAnsiTheme="minorHAnsi"/>
        </w:rPr>
        <w:t>Town Engineer</w:t>
      </w:r>
      <w:r w:rsidRPr="008541BB">
        <w:rPr>
          <w:rFonts w:asciiTheme="minorHAnsi" w:hAnsiTheme="minorHAnsi"/>
        </w:rPr>
        <w:tab/>
      </w:r>
      <w:r w:rsidR="009A1CCA" w:rsidRPr="008541BB">
        <w:rPr>
          <w:rFonts w:asciiTheme="minorHAnsi" w:hAnsiTheme="minorHAnsi"/>
        </w:rPr>
        <w:t>Bob Woos</w:t>
      </w:r>
      <w:r w:rsidR="00AC3ADF" w:rsidRPr="008541BB">
        <w:rPr>
          <w:rFonts w:asciiTheme="minorHAnsi" w:hAnsiTheme="minorHAnsi"/>
        </w:rPr>
        <w:t>l</w:t>
      </w:r>
      <w:r w:rsidR="009A1CCA" w:rsidRPr="008541BB">
        <w:rPr>
          <w:rFonts w:asciiTheme="minorHAnsi" w:hAnsiTheme="minorHAnsi"/>
        </w:rPr>
        <w:t>ey</w:t>
      </w:r>
      <w:r w:rsidR="00471343" w:rsidRPr="008541BB">
        <w:rPr>
          <w:rFonts w:asciiTheme="minorHAnsi" w:hAnsiTheme="minorHAnsi"/>
        </w:rPr>
        <w:t>, PE</w:t>
      </w:r>
    </w:p>
    <w:p w14:paraId="4139F085" w14:textId="004991F3" w:rsidR="009C6D67" w:rsidRPr="008541BB" w:rsidRDefault="00C61EC6" w:rsidP="00072E02">
      <w:pPr>
        <w:pStyle w:val="Heading2"/>
        <w:numPr>
          <w:ilvl w:val="0"/>
          <w:numId w:val="2"/>
        </w:numPr>
        <w:spacing w:after="0" w:line="276" w:lineRule="auto"/>
      </w:pPr>
      <w:r w:rsidRPr="008541BB">
        <w:rPr>
          <w:rFonts w:asciiTheme="minorHAnsi" w:hAnsiTheme="minorHAnsi"/>
        </w:rPr>
        <w:t>Plan Commission</w:t>
      </w:r>
      <w:r w:rsidRPr="008541BB">
        <w:rPr>
          <w:rFonts w:asciiTheme="minorHAnsi" w:hAnsiTheme="minorHAnsi"/>
        </w:rPr>
        <w:tab/>
      </w:r>
      <w:r w:rsidR="00A75BCF" w:rsidRPr="008541BB">
        <w:rPr>
          <w:rFonts w:asciiTheme="minorHAnsi" w:hAnsiTheme="minorHAnsi"/>
        </w:rPr>
        <w:t>Chris Loop</w:t>
      </w:r>
      <w:r w:rsidRPr="008541BB">
        <w:rPr>
          <w:rFonts w:asciiTheme="minorHAnsi" w:hAnsiTheme="minorHAnsi"/>
        </w:rPr>
        <w:t>, Chairperson</w:t>
      </w:r>
    </w:p>
    <w:p w14:paraId="0C68C406" w14:textId="0CC5DD4F" w:rsidR="003A3596" w:rsidRPr="00302E63" w:rsidRDefault="00750E7E" w:rsidP="00302E63">
      <w:pPr>
        <w:pStyle w:val="ListParagraph"/>
        <w:numPr>
          <w:ilvl w:val="0"/>
          <w:numId w:val="2"/>
        </w:numPr>
        <w:spacing w:after="0" w:line="276" w:lineRule="auto"/>
        <w:rPr>
          <w:rFonts w:asciiTheme="minorHAnsi" w:hAnsiTheme="minorHAnsi"/>
          <w:bCs/>
          <w:iCs/>
          <w:sz w:val="24"/>
          <w:szCs w:val="24"/>
        </w:rPr>
      </w:pPr>
      <w:r w:rsidRPr="008541BB">
        <w:rPr>
          <w:rFonts w:asciiTheme="minorHAnsi" w:hAnsiTheme="minorHAnsi"/>
          <w:bCs/>
          <w:iCs/>
          <w:sz w:val="24"/>
          <w:szCs w:val="24"/>
        </w:rPr>
        <w:t>Redevelopment Commission---------------------</w:t>
      </w:r>
      <w:r w:rsidR="00E753FA" w:rsidRPr="008541BB">
        <w:rPr>
          <w:rFonts w:asciiTheme="minorHAnsi" w:hAnsiTheme="minorHAnsi"/>
          <w:bCs/>
          <w:iCs/>
          <w:sz w:val="24"/>
          <w:szCs w:val="24"/>
        </w:rPr>
        <w:t>-</w:t>
      </w:r>
      <w:r w:rsidR="00935962" w:rsidRPr="008541BB">
        <w:rPr>
          <w:rFonts w:asciiTheme="minorHAnsi" w:hAnsiTheme="minorHAnsi"/>
          <w:bCs/>
          <w:iCs/>
          <w:sz w:val="24"/>
          <w:szCs w:val="24"/>
        </w:rPr>
        <w:t>-----</w:t>
      </w:r>
      <w:r w:rsidRPr="008541BB">
        <w:rPr>
          <w:rFonts w:asciiTheme="minorHAnsi" w:hAnsiTheme="minorHAnsi"/>
          <w:bCs/>
          <w:iCs/>
          <w:sz w:val="24"/>
          <w:szCs w:val="24"/>
        </w:rPr>
        <w:t>--------------</w:t>
      </w:r>
      <w:r w:rsidR="008D7605">
        <w:rPr>
          <w:rFonts w:asciiTheme="minorHAnsi" w:hAnsiTheme="minorHAnsi"/>
          <w:bCs/>
          <w:iCs/>
          <w:sz w:val="24"/>
          <w:szCs w:val="24"/>
        </w:rPr>
        <w:t>-------------------</w:t>
      </w:r>
      <w:r w:rsidRPr="008541BB">
        <w:rPr>
          <w:rFonts w:asciiTheme="minorHAnsi" w:hAnsiTheme="minorHAnsi"/>
          <w:bCs/>
          <w:iCs/>
          <w:sz w:val="24"/>
          <w:szCs w:val="24"/>
        </w:rPr>
        <w:t xml:space="preserve"> </w:t>
      </w:r>
      <w:r w:rsidR="00634766">
        <w:rPr>
          <w:rFonts w:asciiTheme="minorHAnsi" w:hAnsiTheme="minorHAnsi"/>
          <w:bCs/>
          <w:iCs/>
          <w:sz w:val="24"/>
          <w:szCs w:val="24"/>
        </w:rPr>
        <w:t>Brandon Hopf</w:t>
      </w:r>
    </w:p>
    <w:p w14:paraId="6A289D8B" w14:textId="77777777" w:rsidR="00165A72" w:rsidRPr="008541BB" w:rsidRDefault="00165A72" w:rsidP="00165A72">
      <w:pPr>
        <w:spacing w:after="0"/>
        <w:rPr>
          <w:sz w:val="6"/>
          <w:szCs w:val="6"/>
        </w:rPr>
      </w:pPr>
    </w:p>
    <w:p w14:paraId="2D8FF878" w14:textId="77777777" w:rsidR="003B3A7D" w:rsidRPr="008541BB" w:rsidRDefault="003B3A7D" w:rsidP="00B03AB1">
      <w:pPr>
        <w:pStyle w:val="ListParagraph"/>
        <w:spacing w:after="0"/>
        <w:rPr>
          <w:sz w:val="12"/>
          <w:szCs w:val="12"/>
        </w:rPr>
      </w:pPr>
    </w:p>
    <w:p w14:paraId="1B9D6E07" w14:textId="7BD3ACB8" w:rsidR="00B71398" w:rsidRDefault="003B3A7D" w:rsidP="00B71398">
      <w:pPr>
        <w:pStyle w:val="Heading1"/>
        <w:spacing w:after="0"/>
        <w:rPr>
          <w:rFonts w:asciiTheme="minorHAnsi" w:hAnsiTheme="minorHAnsi"/>
          <w:b/>
          <w:bCs w:val="0"/>
          <w:sz w:val="26"/>
          <w:szCs w:val="26"/>
        </w:rPr>
      </w:pPr>
      <w:r>
        <w:rPr>
          <w:rFonts w:asciiTheme="minorHAnsi" w:hAnsiTheme="minorHAnsi"/>
          <w:b/>
          <w:bCs w:val="0"/>
          <w:sz w:val="26"/>
          <w:szCs w:val="26"/>
        </w:rPr>
        <w:t>Old Business</w:t>
      </w:r>
    </w:p>
    <w:p w14:paraId="73D1EA01" w14:textId="7013A5BF" w:rsidR="00C11FCF" w:rsidRPr="009D11C0" w:rsidRDefault="009724AE" w:rsidP="009724AE">
      <w:pPr>
        <w:ind w:firstLine="720"/>
        <w:rPr>
          <w:rFonts w:asciiTheme="minorHAnsi" w:hAnsiTheme="minorHAnsi" w:cstheme="minorHAnsi"/>
        </w:rPr>
      </w:pPr>
      <w:proofErr w:type="gramStart"/>
      <w:r w:rsidRPr="009D11C0">
        <w:rPr>
          <w:rFonts w:asciiTheme="minorHAnsi" w:hAnsiTheme="minorHAnsi" w:cstheme="minorHAnsi"/>
        </w:rPr>
        <w:t>Donation-----</w:t>
      </w:r>
      <w:proofErr w:type="gramEnd"/>
      <w:r w:rsidRPr="009D11C0">
        <w:rPr>
          <w:rFonts w:asciiTheme="minorHAnsi" w:hAnsiTheme="minorHAnsi" w:cstheme="minorHAnsi"/>
        </w:rPr>
        <w:t>-------------------</w:t>
      </w:r>
      <w:r w:rsidR="009D11C0">
        <w:rPr>
          <w:rFonts w:asciiTheme="minorHAnsi" w:hAnsiTheme="minorHAnsi" w:cstheme="minorHAnsi"/>
        </w:rPr>
        <w:t>-----</w:t>
      </w:r>
      <w:r w:rsidRPr="009D11C0">
        <w:rPr>
          <w:rFonts w:asciiTheme="minorHAnsi" w:hAnsiTheme="minorHAnsi" w:cstheme="minorHAnsi"/>
        </w:rPr>
        <w:t>-------------------------------------------Destination Georgetown</w:t>
      </w:r>
    </w:p>
    <w:p w14:paraId="61B06E40" w14:textId="56B97059" w:rsidR="00957F15" w:rsidRDefault="00FD0DF3" w:rsidP="00CB67B7">
      <w:pPr>
        <w:pStyle w:val="Heading1"/>
        <w:spacing w:after="0"/>
        <w:rPr>
          <w:rFonts w:asciiTheme="minorHAnsi" w:hAnsiTheme="minorHAnsi"/>
          <w:b/>
          <w:bCs w:val="0"/>
          <w:sz w:val="26"/>
          <w:szCs w:val="26"/>
        </w:rPr>
      </w:pPr>
      <w:r w:rsidRPr="00FD63ED">
        <w:rPr>
          <w:rFonts w:asciiTheme="minorHAnsi" w:hAnsiTheme="minorHAnsi"/>
          <w:b/>
          <w:bCs w:val="0"/>
          <w:sz w:val="26"/>
          <w:szCs w:val="26"/>
        </w:rPr>
        <w:t>New Business</w:t>
      </w:r>
    </w:p>
    <w:p w14:paraId="0B41C9A6" w14:textId="48A61172" w:rsidR="00204BA3" w:rsidRDefault="009724AE" w:rsidP="00906350">
      <w:pPr>
        <w:pStyle w:val="ListParagraph"/>
        <w:numPr>
          <w:ilvl w:val="0"/>
          <w:numId w:val="7"/>
        </w:numPr>
        <w:spacing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Bid Opening – 1618 Canal Lane</w:t>
      </w:r>
      <w:r w:rsidR="00D64D8F">
        <w:rPr>
          <w:sz w:val="24"/>
          <w:szCs w:val="24"/>
        </w:rPr>
        <w:t>-----------------</w:t>
      </w:r>
      <w:r w:rsidR="00EC59CA">
        <w:rPr>
          <w:sz w:val="24"/>
          <w:szCs w:val="24"/>
        </w:rPr>
        <w:t>-----</w:t>
      </w:r>
      <w:r w:rsidR="00204BA3">
        <w:rPr>
          <w:sz w:val="24"/>
          <w:szCs w:val="24"/>
        </w:rPr>
        <w:t>---------------------</w:t>
      </w:r>
      <w:r>
        <w:rPr>
          <w:sz w:val="24"/>
          <w:szCs w:val="24"/>
        </w:rPr>
        <w:t>-</w:t>
      </w:r>
      <w:r w:rsidR="00204BA3">
        <w:rPr>
          <w:sz w:val="24"/>
          <w:szCs w:val="24"/>
        </w:rPr>
        <w:t>---</w:t>
      </w:r>
      <w:r>
        <w:rPr>
          <w:sz w:val="24"/>
          <w:szCs w:val="24"/>
        </w:rPr>
        <w:t>Shireman Construction</w:t>
      </w:r>
    </w:p>
    <w:p w14:paraId="7EBB0794" w14:textId="3725686D" w:rsidR="00465958" w:rsidRDefault="009724AE" w:rsidP="00906350">
      <w:pPr>
        <w:pStyle w:val="ListParagraph"/>
        <w:numPr>
          <w:ilvl w:val="0"/>
          <w:numId w:val="7"/>
        </w:numPr>
        <w:spacing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Bid Opening – Georgetown Park Improvements</w:t>
      </w:r>
      <w:r w:rsidR="00465958">
        <w:rPr>
          <w:sz w:val="24"/>
          <w:szCs w:val="24"/>
        </w:rPr>
        <w:t>-----------------</w:t>
      </w:r>
      <w:r>
        <w:rPr>
          <w:sz w:val="24"/>
          <w:szCs w:val="24"/>
        </w:rPr>
        <w:t>----</w:t>
      </w:r>
      <w:r w:rsidR="00465958">
        <w:rPr>
          <w:sz w:val="24"/>
          <w:szCs w:val="24"/>
        </w:rPr>
        <w:t>-----------------</w:t>
      </w:r>
      <w:r>
        <w:rPr>
          <w:sz w:val="24"/>
          <w:szCs w:val="24"/>
        </w:rPr>
        <w:t>Bob Woosley</w:t>
      </w:r>
    </w:p>
    <w:p w14:paraId="4F59FFA0" w14:textId="337F1538" w:rsidR="009724AE" w:rsidRDefault="009724AE" w:rsidP="00906350">
      <w:pPr>
        <w:pStyle w:val="ListParagraph"/>
        <w:numPr>
          <w:ilvl w:val="0"/>
          <w:numId w:val="7"/>
        </w:numPr>
        <w:spacing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RFP Opening – Georgetown Park Playground/Splashpad---------------------------Bob Woosley</w:t>
      </w:r>
    </w:p>
    <w:p w14:paraId="4416B344" w14:textId="089CFB66" w:rsidR="00672F88" w:rsidRDefault="00672F88" w:rsidP="00906350">
      <w:pPr>
        <w:pStyle w:val="ListParagraph"/>
        <w:numPr>
          <w:ilvl w:val="0"/>
          <w:numId w:val="7"/>
        </w:numPr>
        <w:spacing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Ordinance for Public Records Request </w:t>
      </w:r>
      <w:proofErr w:type="gramStart"/>
      <w:r>
        <w:rPr>
          <w:sz w:val="24"/>
          <w:szCs w:val="24"/>
        </w:rPr>
        <w:t>Policy-</w:t>
      </w:r>
      <w:proofErr w:type="gramEnd"/>
      <w:r>
        <w:rPr>
          <w:sz w:val="24"/>
          <w:szCs w:val="24"/>
        </w:rPr>
        <w:t>------------------------------------------Reny Keener</w:t>
      </w:r>
    </w:p>
    <w:p w14:paraId="060D7F3B" w14:textId="7DB24423" w:rsidR="001A16F8" w:rsidRDefault="001A16F8" w:rsidP="00906350">
      <w:pPr>
        <w:pStyle w:val="ListParagraph"/>
        <w:numPr>
          <w:ilvl w:val="0"/>
          <w:numId w:val="7"/>
        </w:numPr>
        <w:spacing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Updated Appraisal on 9150 State Road 64---------------------------------------------------Kristi Fox</w:t>
      </w:r>
    </w:p>
    <w:p w14:paraId="426A23BB" w14:textId="2765C7A0" w:rsidR="003D3D11" w:rsidRDefault="003D3D11" w:rsidP="00906350">
      <w:pPr>
        <w:pStyle w:val="ListParagraph"/>
        <w:numPr>
          <w:ilvl w:val="0"/>
          <w:numId w:val="7"/>
        </w:numPr>
        <w:spacing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Hall of Fame </w:t>
      </w:r>
      <w:proofErr w:type="gramStart"/>
      <w:r>
        <w:rPr>
          <w:sz w:val="24"/>
          <w:szCs w:val="24"/>
        </w:rPr>
        <w:t>Sign-</w:t>
      </w:r>
      <w:proofErr w:type="gramEnd"/>
      <w:r>
        <w:rPr>
          <w:sz w:val="24"/>
          <w:szCs w:val="24"/>
        </w:rPr>
        <w:t>------------------------------------------------------------------------------Kathy Haller</w:t>
      </w:r>
    </w:p>
    <w:p w14:paraId="76D06868" w14:textId="3089366D" w:rsidR="003D3D11" w:rsidRDefault="003D3D11" w:rsidP="00906350">
      <w:pPr>
        <w:pStyle w:val="ListParagraph"/>
        <w:numPr>
          <w:ilvl w:val="0"/>
          <w:numId w:val="7"/>
        </w:numPr>
        <w:spacing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6216 Woodbridge Trail </w:t>
      </w:r>
      <w:proofErr w:type="gramStart"/>
      <w:r>
        <w:rPr>
          <w:sz w:val="24"/>
          <w:szCs w:val="24"/>
        </w:rPr>
        <w:t>Repairs-----</w:t>
      </w:r>
      <w:proofErr w:type="gramEnd"/>
      <w:r>
        <w:rPr>
          <w:sz w:val="24"/>
          <w:szCs w:val="24"/>
        </w:rPr>
        <w:t>-----------------------------------------------------Kylie Coleman</w:t>
      </w:r>
    </w:p>
    <w:p w14:paraId="0FE1935E" w14:textId="16983C47" w:rsidR="00775965" w:rsidRPr="00630C9C" w:rsidRDefault="00121581" w:rsidP="00775965">
      <w:pPr>
        <w:pStyle w:val="Heading1"/>
        <w:spacing w:before="240" w:after="0" w:line="276" w:lineRule="auto"/>
        <w:jc w:val="center"/>
        <w:rPr>
          <w:rFonts w:asciiTheme="minorHAnsi" w:hAnsiTheme="minorHAnsi"/>
          <w:sz w:val="26"/>
          <w:szCs w:val="26"/>
        </w:rPr>
      </w:pPr>
      <w:r w:rsidRPr="008541BB">
        <w:rPr>
          <w:rFonts w:asciiTheme="minorHAnsi" w:hAnsiTheme="minorHAnsi"/>
          <w:sz w:val="26"/>
          <w:szCs w:val="26"/>
        </w:rPr>
        <w:t>Approval of Claim</w:t>
      </w:r>
      <w:r w:rsidR="005F1A70" w:rsidRPr="008541BB">
        <w:rPr>
          <w:rFonts w:asciiTheme="minorHAnsi" w:hAnsiTheme="minorHAnsi"/>
          <w:sz w:val="26"/>
          <w:szCs w:val="26"/>
        </w:rPr>
        <w:t>s</w:t>
      </w:r>
      <w:r w:rsidRPr="008541BB">
        <w:rPr>
          <w:rFonts w:asciiTheme="minorHAnsi" w:hAnsiTheme="minorHAnsi"/>
          <w:sz w:val="26"/>
          <w:szCs w:val="26"/>
        </w:rPr>
        <w:t xml:space="preserve"> Docket and Signing of Purchase Orders</w:t>
      </w:r>
      <w:r w:rsidR="00AE0A03">
        <w:rPr>
          <w:rFonts w:asciiTheme="minorHAnsi" w:hAnsiTheme="minorHAnsi"/>
          <w:sz w:val="26"/>
          <w:szCs w:val="26"/>
        </w:rPr>
        <w:t>---------------</w:t>
      </w:r>
      <w:r w:rsidR="00ED671B" w:rsidRPr="008541BB">
        <w:rPr>
          <w:rFonts w:asciiTheme="minorHAnsi" w:hAnsiTheme="minorHAnsi"/>
          <w:sz w:val="26"/>
          <w:szCs w:val="26"/>
        </w:rPr>
        <w:t>Julia Keibler</w:t>
      </w:r>
    </w:p>
    <w:p w14:paraId="1C237228" w14:textId="4D42017E" w:rsidR="000F60B4" w:rsidRPr="008541BB" w:rsidRDefault="00121581" w:rsidP="00C26911">
      <w:pPr>
        <w:pStyle w:val="Heading1"/>
        <w:spacing w:before="240"/>
        <w:rPr>
          <w:rFonts w:asciiTheme="minorHAnsi" w:hAnsiTheme="minorHAnsi"/>
          <w:sz w:val="26"/>
          <w:szCs w:val="26"/>
        </w:rPr>
      </w:pPr>
      <w:r w:rsidRPr="008541BB">
        <w:rPr>
          <w:rFonts w:asciiTheme="minorHAnsi" w:hAnsiTheme="minorHAnsi"/>
          <w:sz w:val="26"/>
          <w:szCs w:val="26"/>
        </w:rPr>
        <w:t>Miscellaneous Business</w:t>
      </w:r>
    </w:p>
    <w:p w14:paraId="16DF24B4" w14:textId="77777777" w:rsidR="00614777" w:rsidRPr="008541BB" w:rsidRDefault="00614777" w:rsidP="000F070B">
      <w:pPr>
        <w:pStyle w:val="Heading1"/>
        <w:spacing w:before="240"/>
        <w:rPr>
          <w:rFonts w:asciiTheme="minorHAnsi" w:hAnsiTheme="minorHAnsi"/>
          <w:sz w:val="26"/>
          <w:szCs w:val="26"/>
        </w:rPr>
      </w:pPr>
      <w:r w:rsidRPr="008541BB">
        <w:rPr>
          <w:rFonts w:asciiTheme="minorHAnsi" w:hAnsiTheme="minorHAnsi"/>
          <w:sz w:val="26"/>
          <w:szCs w:val="26"/>
        </w:rPr>
        <w:t>Public Comments of Any Concerns</w:t>
      </w:r>
    </w:p>
    <w:p w14:paraId="098FBB66" w14:textId="16FFB4A7" w:rsidR="0037377B" w:rsidRPr="008541BB" w:rsidRDefault="00121581" w:rsidP="000F070B">
      <w:pPr>
        <w:pStyle w:val="Heading1"/>
        <w:spacing w:before="240"/>
        <w:rPr>
          <w:rFonts w:asciiTheme="minorHAnsi" w:hAnsiTheme="minorHAnsi"/>
          <w:sz w:val="26"/>
          <w:szCs w:val="26"/>
        </w:rPr>
      </w:pPr>
      <w:r w:rsidRPr="008541BB">
        <w:rPr>
          <w:rFonts w:asciiTheme="minorHAnsi" w:hAnsiTheme="minorHAnsi"/>
          <w:sz w:val="26"/>
          <w:szCs w:val="26"/>
        </w:rPr>
        <w:t>Individual Council Member Comment</w:t>
      </w:r>
      <w:r w:rsidR="00472CAA">
        <w:rPr>
          <w:rFonts w:asciiTheme="minorHAnsi" w:hAnsiTheme="minorHAnsi"/>
          <w:sz w:val="26"/>
          <w:szCs w:val="26"/>
        </w:rPr>
        <w:t>s</w:t>
      </w:r>
    </w:p>
    <w:p w14:paraId="6A14FFC2" w14:textId="1D35513F" w:rsidR="006B1878" w:rsidRPr="008541BB" w:rsidRDefault="007014F2" w:rsidP="000F08EE">
      <w:pPr>
        <w:pStyle w:val="Heading1"/>
        <w:numPr>
          <w:ilvl w:val="0"/>
          <w:numId w:val="6"/>
        </w:numPr>
        <w:spacing w:after="0"/>
        <w:rPr>
          <w:rFonts w:asciiTheme="minorHAnsi" w:hAnsiTheme="minorHAnsi"/>
          <w:sz w:val="24"/>
        </w:rPr>
      </w:pPr>
      <w:r w:rsidRPr="008541BB">
        <w:rPr>
          <w:rFonts w:asciiTheme="minorHAnsi" w:hAnsiTheme="minorHAnsi"/>
          <w:sz w:val="24"/>
        </w:rPr>
        <w:t>Chris Loop</w:t>
      </w:r>
      <w:r w:rsidR="0037377B" w:rsidRPr="008541BB">
        <w:rPr>
          <w:rFonts w:asciiTheme="minorHAnsi" w:hAnsiTheme="minorHAnsi"/>
          <w:sz w:val="24"/>
        </w:rPr>
        <w:t xml:space="preserve"> </w:t>
      </w:r>
      <w:r w:rsidR="00EB03E2">
        <w:rPr>
          <w:rFonts w:asciiTheme="minorHAnsi" w:hAnsiTheme="minorHAnsi"/>
          <w:sz w:val="24"/>
        </w:rPr>
        <w:t>--------------------------</w:t>
      </w:r>
      <w:r w:rsidR="00AC6E36">
        <w:rPr>
          <w:rFonts w:asciiTheme="minorHAnsi" w:hAnsiTheme="minorHAnsi"/>
          <w:sz w:val="24"/>
        </w:rPr>
        <w:t>------</w:t>
      </w:r>
      <w:r w:rsidR="00EB03E2">
        <w:rPr>
          <w:rFonts w:asciiTheme="minorHAnsi" w:hAnsiTheme="minorHAnsi"/>
          <w:sz w:val="24"/>
        </w:rPr>
        <w:t>-------------------------</w:t>
      </w:r>
      <w:r w:rsidRPr="008541BB">
        <w:rPr>
          <w:rFonts w:asciiTheme="minorHAnsi" w:hAnsiTheme="minorHAnsi"/>
          <w:sz w:val="24"/>
        </w:rPr>
        <w:t>At Large</w:t>
      </w:r>
      <w:r w:rsidR="00AC6E36">
        <w:rPr>
          <w:rFonts w:asciiTheme="minorHAnsi" w:hAnsiTheme="minorHAnsi"/>
          <w:sz w:val="24"/>
        </w:rPr>
        <w:t xml:space="preserve"> – 1/1/2023 – 12/31/2026 </w:t>
      </w:r>
    </w:p>
    <w:p w14:paraId="42A4AF29" w14:textId="1F32FC2C" w:rsidR="000D1DBC" w:rsidRPr="008541BB" w:rsidRDefault="00C42F17" w:rsidP="008926F3">
      <w:pPr>
        <w:pStyle w:val="Heading2"/>
        <w:numPr>
          <w:ilvl w:val="0"/>
          <w:numId w:val="3"/>
        </w:numPr>
        <w:spacing w:after="0"/>
      </w:pPr>
      <w:r>
        <w:rPr>
          <w:rFonts w:asciiTheme="minorHAnsi" w:hAnsiTheme="minorHAnsi"/>
        </w:rPr>
        <w:t xml:space="preserve">Jason </w:t>
      </w:r>
      <w:proofErr w:type="gramStart"/>
      <w:r>
        <w:rPr>
          <w:rFonts w:asciiTheme="minorHAnsi" w:hAnsiTheme="minorHAnsi"/>
        </w:rPr>
        <w:t>Parrish-----</w:t>
      </w:r>
      <w:proofErr w:type="gramEnd"/>
      <w:r>
        <w:rPr>
          <w:rFonts w:asciiTheme="minorHAnsi" w:hAnsiTheme="minorHAnsi"/>
        </w:rPr>
        <w:t>--------------------------------</w:t>
      </w:r>
      <w:r w:rsidR="00AC6E36">
        <w:rPr>
          <w:rFonts w:asciiTheme="minorHAnsi" w:hAnsiTheme="minorHAnsi"/>
        </w:rPr>
        <w:t>------------------</w:t>
      </w:r>
      <w:r>
        <w:rPr>
          <w:rFonts w:asciiTheme="minorHAnsi" w:hAnsiTheme="minorHAnsi"/>
        </w:rPr>
        <w:t>--</w:t>
      </w:r>
      <w:r w:rsidR="007014F2" w:rsidRPr="008541BB">
        <w:rPr>
          <w:rFonts w:asciiTheme="minorHAnsi" w:hAnsiTheme="minorHAnsi"/>
        </w:rPr>
        <w:t>District 1</w:t>
      </w:r>
      <w:r w:rsidR="00AC6E36">
        <w:rPr>
          <w:rFonts w:asciiTheme="minorHAnsi" w:hAnsiTheme="minorHAnsi"/>
        </w:rPr>
        <w:t>- 1/1/2024-12/31/2027</w:t>
      </w:r>
    </w:p>
    <w:p w14:paraId="42E09122" w14:textId="53889496" w:rsidR="00DF41B6" w:rsidRPr="008541BB" w:rsidRDefault="0008351A" w:rsidP="008926F3">
      <w:pPr>
        <w:pStyle w:val="Heading2"/>
        <w:numPr>
          <w:ilvl w:val="0"/>
          <w:numId w:val="3"/>
        </w:numPr>
        <w:spacing w:after="0"/>
      </w:pPr>
      <w:r>
        <w:rPr>
          <w:rFonts w:asciiTheme="minorHAnsi" w:hAnsiTheme="minorHAnsi"/>
        </w:rPr>
        <w:t>Matt Nolan</w:t>
      </w:r>
      <w:r w:rsidR="00AC6E36">
        <w:rPr>
          <w:rFonts w:asciiTheme="minorHAnsi" w:hAnsiTheme="minorHAnsi"/>
        </w:rPr>
        <w:t>-----------------------------------------------------------</w:t>
      </w:r>
      <w:r w:rsidR="0037377B" w:rsidRPr="008541BB">
        <w:rPr>
          <w:rFonts w:asciiTheme="minorHAnsi" w:hAnsiTheme="minorHAnsi"/>
        </w:rPr>
        <w:t>District 2</w:t>
      </w:r>
      <w:r w:rsidR="00AC6E36">
        <w:rPr>
          <w:rFonts w:asciiTheme="minorHAnsi" w:hAnsiTheme="minorHAnsi"/>
        </w:rPr>
        <w:t>- 1/1/2024-12/31/2027</w:t>
      </w:r>
    </w:p>
    <w:p w14:paraId="060B7A5B" w14:textId="6A9E2BF1" w:rsidR="007B3A2A" w:rsidRPr="008541BB" w:rsidRDefault="0008351A" w:rsidP="007014F2">
      <w:pPr>
        <w:pStyle w:val="ListParagraph"/>
        <w:numPr>
          <w:ilvl w:val="0"/>
          <w:numId w:val="3"/>
        </w:numPr>
        <w:spacing w:after="0"/>
        <w:rPr>
          <w:rFonts w:asciiTheme="minorHAnsi" w:hAnsiTheme="minorHAnsi"/>
          <w:sz w:val="26"/>
          <w:szCs w:val="26"/>
        </w:rPr>
      </w:pPr>
      <w:r>
        <w:rPr>
          <w:rFonts w:asciiTheme="minorHAnsi" w:hAnsiTheme="minorHAnsi"/>
          <w:bCs/>
          <w:iCs/>
          <w:sz w:val="24"/>
          <w:szCs w:val="24"/>
        </w:rPr>
        <w:t xml:space="preserve">Doug </w:t>
      </w:r>
      <w:proofErr w:type="gramStart"/>
      <w:r>
        <w:rPr>
          <w:rFonts w:asciiTheme="minorHAnsi" w:hAnsiTheme="minorHAnsi"/>
          <w:bCs/>
          <w:iCs/>
          <w:sz w:val="24"/>
          <w:szCs w:val="24"/>
        </w:rPr>
        <w:t>Wacker--</w:t>
      </w:r>
      <w:r w:rsidR="00426341" w:rsidRPr="008541BB">
        <w:rPr>
          <w:rFonts w:asciiTheme="minorHAnsi" w:hAnsiTheme="minorHAnsi"/>
          <w:bCs/>
          <w:iCs/>
          <w:sz w:val="24"/>
          <w:szCs w:val="24"/>
        </w:rPr>
        <w:t>-</w:t>
      </w:r>
      <w:r w:rsidR="00426341" w:rsidRPr="008541BB">
        <w:rPr>
          <w:rFonts w:asciiTheme="minorHAnsi" w:hAnsiTheme="minorHAnsi"/>
          <w:bCs/>
          <w:iCs/>
        </w:rPr>
        <w:t>-</w:t>
      </w:r>
      <w:r w:rsidR="00CC1675" w:rsidRPr="008541BB">
        <w:rPr>
          <w:rFonts w:asciiTheme="minorHAnsi" w:hAnsiTheme="minorHAnsi"/>
          <w:bCs/>
          <w:iCs/>
        </w:rPr>
        <w:t>-</w:t>
      </w:r>
      <w:r w:rsidR="00426341" w:rsidRPr="008541BB">
        <w:rPr>
          <w:rFonts w:asciiTheme="minorHAnsi" w:hAnsiTheme="minorHAnsi"/>
          <w:bCs/>
          <w:iCs/>
        </w:rPr>
        <w:t>--</w:t>
      </w:r>
      <w:r w:rsidR="00426341" w:rsidRPr="008541BB">
        <w:rPr>
          <w:rFonts w:asciiTheme="minorHAnsi" w:hAnsiTheme="minorHAnsi"/>
          <w:bCs/>
          <w:iCs/>
          <w:sz w:val="24"/>
          <w:szCs w:val="24"/>
        </w:rPr>
        <w:t>-</w:t>
      </w:r>
      <w:proofErr w:type="gramEnd"/>
      <w:r w:rsidR="00426341" w:rsidRPr="008541BB">
        <w:rPr>
          <w:rFonts w:asciiTheme="minorHAnsi" w:hAnsiTheme="minorHAnsi"/>
          <w:bCs/>
          <w:iCs/>
          <w:sz w:val="24"/>
          <w:szCs w:val="24"/>
        </w:rPr>
        <w:t>------</w:t>
      </w:r>
      <w:r w:rsidR="00426341" w:rsidRPr="008541BB">
        <w:rPr>
          <w:rFonts w:asciiTheme="minorHAnsi" w:hAnsiTheme="minorHAnsi"/>
          <w:iCs/>
          <w:sz w:val="24"/>
          <w:szCs w:val="24"/>
        </w:rPr>
        <w:t>--------------------</w:t>
      </w:r>
      <w:r w:rsidR="00AC6E36">
        <w:rPr>
          <w:rFonts w:asciiTheme="minorHAnsi" w:hAnsiTheme="minorHAnsi"/>
          <w:iCs/>
          <w:sz w:val="24"/>
          <w:szCs w:val="24"/>
        </w:rPr>
        <w:t>------------------</w:t>
      </w:r>
      <w:r w:rsidR="00426341" w:rsidRPr="008541BB">
        <w:rPr>
          <w:rFonts w:asciiTheme="minorHAnsi" w:hAnsiTheme="minorHAnsi"/>
          <w:iCs/>
          <w:sz w:val="24"/>
          <w:szCs w:val="24"/>
        </w:rPr>
        <w:t>-----</w:t>
      </w:r>
      <w:r w:rsidR="00426341" w:rsidRPr="008541BB">
        <w:rPr>
          <w:rFonts w:asciiTheme="minorHAnsi" w:hAnsiTheme="minorHAnsi"/>
          <w:bCs/>
          <w:iCs/>
          <w:sz w:val="24"/>
          <w:szCs w:val="24"/>
        </w:rPr>
        <w:t>District 3</w:t>
      </w:r>
      <w:r w:rsidR="00AC6E36">
        <w:rPr>
          <w:rFonts w:asciiTheme="minorHAnsi" w:hAnsiTheme="minorHAnsi"/>
          <w:bCs/>
          <w:iCs/>
          <w:sz w:val="24"/>
          <w:szCs w:val="24"/>
        </w:rPr>
        <w:t>- 1/1/2024-12/31/2027</w:t>
      </w:r>
    </w:p>
    <w:p w14:paraId="1CEF4245" w14:textId="5108B602" w:rsidR="007014F2" w:rsidRPr="008541BB" w:rsidRDefault="007014F2" w:rsidP="00F66C9A">
      <w:pPr>
        <w:pStyle w:val="Heading2"/>
        <w:numPr>
          <w:ilvl w:val="0"/>
          <w:numId w:val="3"/>
        </w:numPr>
        <w:spacing w:after="0"/>
        <w:rPr>
          <w:rFonts w:asciiTheme="minorHAnsi" w:hAnsiTheme="minorHAnsi"/>
        </w:rPr>
      </w:pPr>
      <w:r w:rsidRPr="008541BB">
        <w:rPr>
          <w:rFonts w:asciiTheme="minorHAnsi" w:hAnsiTheme="minorHAnsi"/>
        </w:rPr>
        <w:t>B</w:t>
      </w:r>
      <w:r w:rsidR="00170E99">
        <w:rPr>
          <w:rFonts w:asciiTheme="minorHAnsi" w:hAnsiTheme="minorHAnsi"/>
        </w:rPr>
        <w:t xml:space="preserve">randon </w:t>
      </w:r>
      <w:proofErr w:type="gramStart"/>
      <w:r w:rsidR="00170E99">
        <w:rPr>
          <w:rFonts w:asciiTheme="minorHAnsi" w:hAnsiTheme="minorHAnsi"/>
        </w:rPr>
        <w:t>Hop</w:t>
      </w:r>
      <w:r w:rsidR="00AC6E36">
        <w:rPr>
          <w:rFonts w:asciiTheme="minorHAnsi" w:hAnsiTheme="minorHAnsi"/>
        </w:rPr>
        <w:t>f-----</w:t>
      </w:r>
      <w:proofErr w:type="gramEnd"/>
      <w:r w:rsidR="00AC6E36">
        <w:rPr>
          <w:rFonts w:asciiTheme="minorHAnsi" w:hAnsiTheme="minorHAnsi"/>
        </w:rPr>
        <w:t>-----------------------------------------------------</w:t>
      </w:r>
      <w:r w:rsidRPr="008541BB">
        <w:rPr>
          <w:rFonts w:asciiTheme="minorHAnsi" w:hAnsiTheme="minorHAnsi"/>
        </w:rPr>
        <w:t>At Large</w:t>
      </w:r>
      <w:r w:rsidR="00AC6E36">
        <w:rPr>
          <w:rFonts w:asciiTheme="minorHAnsi" w:hAnsiTheme="minorHAnsi"/>
        </w:rPr>
        <w:t xml:space="preserve"> 1/1/2023-12/31/2026</w:t>
      </w:r>
    </w:p>
    <w:p w14:paraId="147AD898" w14:textId="77777777" w:rsidR="005E34ED" w:rsidRPr="008541BB" w:rsidRDefault="005E34ED" w:rsidP="005E34ED">
      <w:pPr>
        <w:rPr>
          <w:rFonts w:asciiTheme="minorHAnsi" w:hAnsiTheme="minorHAnsi" w:cstheme="minorHAnsi"/>
          <w:sz w:val="2"/>
          <w:szCs w:val="2"/>
        </w:rPr>
      </w:pPr>
    </w:p>
    <w:p w14:paraId="14C7323C" w14:textId="4206482B" w:rsidR="00DF20DF" w:rsidRPr="008541BB" w:rsidRDefault="00121581" w:rsidP="00F66C9A">
      <w:pPr>
        <w:pStyle w:val="Heading1"/>
        <w:rPr>
          <w:rFonts w:asciiTheme="minorHAnsi" w:hAnsiTheme="minorHAnsi"/>
          <w:sz w:val="26"/>
          <w:szCs w:val="26"/>
        </w:rPr>
      </w:pPr>
      <w:r w:rsidRPr="008541BB">
        <w:rPr>
          <w:rFonts w:asciiTheme="minorHAnsi" w:hAnsiTheme="minorHAnsi"/>
          <w:sz w:val="26"/>
          <w:szCs w:val="26"/>
        </w:rPr>
        <w:t>Announcements</w:t>
      </w:r>
      <w:r w:rsidR="00BB5E94" w:rsidRPr="008541BB">
        <w:rPr>
          <w:rFonts w:asciiTheme="minorHAnsi" w:hAnsiTheme="minorHAnsi"/>
          <w:sz w:val="26"/>
          <w:szCs w:val="26"/>
        </w:rPr>
        <w:tab/>
        <w:t xml:space="preserve">Persons </w:t>
      </w:r>
      <w:r w:rsidR="00D7682E" w:rsidRPr="008541BB">
        <w:rPr>
          <w:rFonts w:asciiTheme="minorHAnsi" w:hAnsiTheme="minorHAnsi"/>
          <w:sz w:val="26"/>
          <w:szCs w:val="26"/>
        </w:rPr>
        <w:t xml:space="preserve">Present, </w:t>
      </w:r>
      <w:r w:rsidR="00BB5E94" w:rsidRPr="008541BB">
        <w:rPr>
          <w:rFonts w:asciiTheme="minorHAnsi" w:hAnsiTheme="minorHAnsi"/>
          <w:sz w:val="26"/>
          <w:szCs w:val="26"/>
        </w:rPr>
        <w:t>Recognized by the Chairperson</w:t>
      </w:r>
    </w:p>
    <w:p w14:paraId="58FAD6C4" w14:textId="1611C548" w:rsidR="00DB06BA" w:rsidRPr="002506E5" w:rsidRDefault="00121581" w:rsidP="00B71398">
      <w:pPr>
        <w:pStyle w:val="Heading1"/>
        <w:spacing w:after="0"/>
        <w:jc w:val="center"/>
        <w:rPr>
          <w:rFonts w:asciiTheme="minorHAnsi" w:hAnsiTheme="minorHAnsi"/>
          <w:sz w:val="26"/>
          <w:szCs w:val="26"/>
        </w:rPr>
      </w:pPr>
      <w:r w:rsidRPr="008541BB">
        <w:rPr>
          <w:rFonts w:asciiTheme="minorHAnsi" w:hAnsiTheme="minorHAnsi"/>
          <w:sz w:val="26"/>
          <w:szCs w:val="26"/>
        </w:rPr>
        <w:t>Adjournment</w:t>
      </w:r>
      <w:r w:rsidR="00BB5E94" w:rsidRPr="008541BB">
        <w:rPr>
          <w:rFonts w:asciiTheme="minorHAnsi" w:hAnsiTheme="minorHAnsi"/>
          <w:sz w:val="26"/>
          <w:szCs w:val="26"/>
        </w:rPr>
        <w:tab/>
        <w:t>Chairperson</w:t>
      </w:r>
    </w:p>
    <w:p w14:paraId="7965BDA4" w14:textId="77777777" w:rsidR="00DB06BA" w:rsidRDefault="00DB06BA" w:rsidP="001D0294">
      <w:pPr>
        <w:spacing w:after="0"/>
        <w:jc w:val="center"/>
        <w:rPr>
          <w:rFonts w:asciiTheme="minorHAnsi" w:hAnsiTheme="minorHAnsi" w:cstheme="minorHAnsi"/>
          <w:b/>
          <w:sz w:val="32"/>
          <w:szCs w:val="32"/>
        </w:rPr>
      </w:pPr>
    </w:p>
    <w:p w14:paraId="0177EA5B" w14:textId="77777777" w:rsidR="00C11FCF" w:rsidRDefault="00C11FCF" w:rsidP="001D0294">
      <w:pPr>
        <w:spacing w:after="0"/>
        <w:jc w:val="center"/>
        <w:rPr>
          <w:rFonts w:asciiTheme="minorHAnsi" w:hAnsiTheme="minorHAnsi" w:cstheme="minorHAnsi"/>
          <w:b/>
          <w:sz w:val="32"/>
          <w:szCs w:val="32"/>
        </w:rPr>
      </w:pPr>
    </w:p>
    <w:p w14:paraId="08F64DAE" w14:textId="4F293AAF" w:rsidR="00183A5E" w:rsidRPr="008541BB" w:rsidRDefault="00965C54" w:rsidP="001D0294">
      <w:pPr>
        <w:spacing w:after="0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8541BB">
        <w:rPr>
          <w:rFonts w:asciiTheme="minorHAnsi" w:hAnsiTheme="minorHAnsi" w:cstheme="minorHAnsi"/>
          <w:b/>
          <w:sz w:val="32"/>
          <w:szCs w:val="32"/>
        </w:rPr>
        <w:t>NEXT REGULAR TOWN COUNCIL MEETING</w:t>
      </w:r>
    </w:p>
    <w:p w14:paraId="227904C5" w14:textId="2F804584" w:rsidR="00C11FCF" w:rsidRPr="00975266" w:rsidRDefault="004C6C7E" w:rsidP="00975266">
      <w:pPr>
        <w:spacing w:after="0" w:line="276" w:lineRule="auto"/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t>Monday</w:t>
      </w:r>
      <w:r w:rsidR="00C11FCF">
        <w:rPr>
          <w:rFonts w:asciiTheme="minorHAnsi" w:hAnsiTheme="minorHAnsi" w:cstheme="minorHAnsi"/>
          <w:b/>
          <w:sz w:val="32"/>
          <w:szCs w:val="32"/>
        </w:rPr>
        <w:t>,</w:t>
      </w:r>
      <w:r>
        <w:rPr>
          <w:rFonts w:asciiTheme="minorHAnsi" w:hAnsiTheme="minorHAnsi" w:cstheme="minorHAnsi"/>
          <w:b/>
          <w:sz w:val="32"/>
          <w:szCs w:val="32"/>
        </w:rPr>
        <w:t xml:space="preserve"> </w:t>
      </w:r>
      <w:r w:rsidR="00D92C07">
        <w:rPr>
          <w:rFonts w:asciiTheme="minorHAnsi" w:hAnsiTheme="minorHAnsi" w:cstheme="minorHAnsi"/>
          <w:b/>
          <w:sz w:val="32"/>
          <w:szCs w:val="32"/>
        </w:rPr>
        <w:t>May 18</w:t>
      </w:r>
      <w:r>
        <w:rPr>
          <w:rFonts w:asciiTheme="minorHAnsi" w:hAnsiTheme="minorHAnsi" w:cstheme="minorHAnsi"/>
          <w:b/>
          <w:sz w:val="32"/>
          <w:szCs w:val="32"/>
        </w:rPr>
        <w:t>,</w:t>
      </w:r>
      <w:r w:rsidR="00965C54" w:rsidRPr="008541BB">
        <w:rPr>
          <w:rFonts w:asciiTheme="minorHAnsi" w:hAnsiTheme="minorHAnsi" w:cstheme="minorHAnsi"/>
          <w:b/>
          <w:sz w:val="32"/>
          <w:szCs w:val="32"/>
        </w:rPr>
        <w:t xml:space="preserve"> </w:t>
      </w:r>
      <w:r w:rsidR="00223819" w:rsidRPr="008541BB">
        <w:rPr>
          <w:rFonts w:asciiTheme="minorHAnsi" w:hAnsiTheme="minorHAnsi" w:cstheme="minorHAnsi"/>
          <w:b/>
          <w:sz w:val="32"/>
          <w:szCs w:val="32"/>
        </w:rPr>
        <w:t>202</w:t>
      </w:r>
      <w:r w:rsidR="00223819">
        <w:rPr>
          <w:rFonts w:asciiTheme="minorHAnsi" w:hAnsiTheme="minorHAnsi" w:cstheme="minorHAnsi"/>
          <w:b/>
          <w:sz w:val="32"/>
          <w:szCs w:val="32"/>
        </w:rPr>
        <w:t>6,</w:t>
      </w:r>
      <w:r w:rsidR="00C077EC" w:rsidRPr="008541BB">
        <w:rPr>
          <w:rFonts w:asciiTheme="minorHAnsi" w:hAnsiTheme="minorHAnsi" w:cstheme="minorHAnsi"/>
          <w:b/>
          <w:sz w:val="32"/>
          <w:szCs w:val="32"/>
        </w:rPr>
        <w:t xml:space="preserve"> at </w:t>
      </w:r>
      <w:r w:rsidR="00965C54" w:rsidRPr="008541BB">
        <w:rPr>
          <w:rFonts w:asciiTheme="minorHAnsi" w:hAnsiTheme="minorHAnsi" w:cstheme="minorHAnsi"/>
          <w:b/>
          <w:sz w:val="32"/>
          <w:szCs w:val="32"/>
        </w:rPr>
        <w:t>6:30 PM</w:t>
      </w:r>
    </w:p>
    <w:p w14:paraId="27345E3C" w14:textId="77777777" w:rsidR="00C11FCF" w:rsidRDefault="00C11FCF" w:rsidP="00490F9D">
      <w:pPr>
        <w:spacing w:after="0" w:line="276" w:lineRule="auto"/>
        <w:ind w:left="3600" w:firstLine="720"/>
        <w:rPr>
          <w:rFonts w:asciiTheme="minorHAnsi" w:hAnsiTheme="minorHAnsi"/>
          <w:b/>
          <w:sz w:val="28"/>
          <w:szCs w:val="28"/>
        </w:rPr>
      </w:pPr>
    </w:p>
    <w:p w14:paraId="4814F757" w14:textId="5234858E" w:rsidR="00C11FCF" w:rsidRPr="008541BB" w:rsidRDefault="009D0FDA" w:rsidP="00490F9D">
      <w:pPr>
        <w:spacing w:after="0" w:line="276" w:lineRule="auto"/>
        <w:ind w:left="3600" w:firstLine="720"/>
        <w:rPr>
          <w:rFonts w:asciiTheme="minorHAnsi" w:hAnsiTheme="minorHAnsi"/>
          <w:b/>
          <w:sz w:val="28"/>
          <w:szCs w:val="28"/>
        </w:rPr>
      </w:pPr>
      <w:r w:rsidRPr="008541BB">
        <w:rPr>
          <w:rFonts w:asciiTheme="minorHAnsi" w:hAnsiTheme="minorHAnsi"/>
          <w:b/>
          <w:sz w:val="28"/>
          <w:szCs w:val="28"/>
        </w:rPr>
        <w:t>NOTICE</w:t>
      </w:r>
    </w:p>
    <w:p w14:paraId="6145C959" w14:textId="0CD19FD0" w:rsidR="009D0FDA" w:rsidRPr="008541BB" w:rsidRDefault="009D0FDA" w:rsidP="009D0FDA">
      <w:pPr>
        <w:spacing w:after="0"/>
        <w:jc w:val="center"/>
        <w:rPr>
          <w:rFonts w:asciiTheme="minorHAnsi" w:hAnsiTheme="minorHAnsi"/>
          <w:sz w:val="22"/>
          <w:szCs w:val="22"/>
        </w:rPr>
      </w:pPr>
      <w:r w:rsidRPr="008541BB">
        <w:rPr>
          <w:rFonts w:asciiTheme="minorHAnsi" w:hAnsiTheme="minorHAnsi"/>
          <w:sz w:val="22"/>
          <w:szCs w:val="22"/>
        </w:rPr>
        <w:t xml:space="preserve">Individuals who may require auxiliary </w:t>
      </w:r>
      <w:r w:rsidR="00774B83" w:rsidRPr="008541BB">
        <w:rPr>
          <w:rFonts w:asciiTheme="minorHAnsi" w:hAnsiTheme="minorHAnsi"/>
          <w:sz w:val="22"/>
          <w:szCs w:val="22"/>
        </w:rPr>
        <w:t>aid</w:t>
      </w:r>
      <w:r w:rsidRPr="008541BB">
        <w:rPr>
          <w:rFonts w:asciiTheme="minorHAnsi" w:hAnsiTheme="minorHAnsi"/>
          <w:sz w:val="22"/>
          <w:szCs w:val="22"/>
        </w:rPr>
        <w:t xml:space="preserve"> to attend or participate in meetings may make their request known by contacting:</w:t>
      </w:r>
    </w:p>
    <w:p w14:paraId="4D4A4402" w14:textId="69143E12" w:rsidR="009D0FDA" w:rsidRPr="008541BB" w:rsidRDefault="00581027" w:rsidP="009D0FDA">
      <w:pPr>
        <w:spacing w:after="0"/>
        <w:jc w:val="center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Town Hall</w:t>
      </w:r>
      <w:r w:rsidR="009D0FDA" w:rsidRPr="008541BB">
        <w:rPr>
          <w:rFonts w:asciiTheme="minorHAnsi" w:hAnsiTheme="minorHAnsi"/>
          <w:sz w:val="22"/>
          <w:szCs w:val="22"/>
        </w:rPr>
        <w:t xml:space="preserve"> at 812-951-3012 Ext </w:t>
      </w:r>
      <w:r>
        <w:rPr>
          <w:rFonts w:asciiTheme="minorHAnsi" w:hAnsiTheme="minorHAnsi"/>
          <w:sz w:val="22"/>
          <w:szCs w:val="22"/>
        </w:rPr>
        <w:t>0</w:t>
      </w:r>
      <w:r w:rsidR="009D0FDA" w:rsidRPr="008541BB">
        <w:rPr>
          <w:rFonts w:asciiTheme="minorHAnsi" w:hAnsiTheme="minorHAnsi"/>
          <w:sz w:val="22"/>
          <w:szCs w:val="22"/>
        </w:rPr>
        <w:t xml:space="preserve"> or </w:t>
      </w:r>
      <w:hyperlink r:id="rId8" w:history="1">
        <w:r w:rsidR="00E35016" w:rsidRPr="00E470D2">
          <w:rPr>
            <w:rStyle w:val="Hyperlink"/>
            <w:rFonts w:asciiTheme="minorHAnsi" w:hAnsiTheme="minorHAnsi"/>
            <w:sz w:val="22"/>
            <w:szCs w:val="22"/>
          </w:rPr>
          <w:t>julia.keibler@georgetown.in.gov</w:t>
        </w:r>
      </w:hyperlink>
    </w:p>
    <w:sectPr w:rsidR="009D0FDA" w:rsidRPr="008541BB" w:rsidSect="00BE10C5">
      <w:footerReference w:type="default" r:id="rId9"/>
      <w:headerReference w:type="first" r:id="rId10"/>
      <w:footerReference w:type="first" r:id="rId11"/>
      <w:pgSz w:w="12240" w:h="15840" w:code="1"/>
      <w:pgMar w:top="1440" w:right="1440" w:bottom="1440" w:left="144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1F4B47" w14:textId="77777777" w:rsidR="001E1860" w:rsidRDefault="001E1860" w:rsidP="00D55D85">
      <w:r>
        <w:separator/>
      </w:r>
    </w:p>
  </w:endnote>
  <w:endnote w:type="continuationSeparator" w:id="0">
    <w:p w14:paraId="68D3F692" w14:textId="77777777" w:rsidR="001E1860" w:rsidRDefault="001E1860" w:rsidP="00D55D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2"/>
      </w:rPr>
      <w:id w:val="930317351"/>
      <w:docPartObj>
        <w:docPartGallery w:val="Page Numbers (Bottom of Page)"/>
        <w:docPartUnique/>
      </w:docPartObj>
    </w:sdtPr>
    <w:sdtEndPr>
      <w:rPr>
        <w:sz w:val="24"/>
      </w:rPr>
    </w:sdtEndPr>
    <w:sdtContent>
      <w:sdt>
        <w:sdtPr>
          <w:rPr>
            <w:sz w:val="22"/>
          </w:rPr>
          <w:id w:val="-1669238322"/>
          <w:docPartObj>
            <w:docPartGallery w:val="Page Numbers (Top of Page)"/>
            <w:docPartUnique/>
          </w:docPartObj>
        </w:sdtPr>
        <w:sdtEndPr>
          <w:rPr>
            <w:sz w:val="24"/>
          </w:rPr>
        </w:sdtEndPr>
        <w:sdtContent>
          <w:p w14:paraId="73801C4C" w14:textId="77777777" w:rsidR="00FB7B29" w:rsidRPr="009E0ABE" w:rsidRDefault="00FB7B29" w:rsidP="009E0ABE">
            <w:pPr>
              <w:spacing w:after="120"/>
              <w:jc w:val="center"/>
              <w:rPr>
                <w:rFonts w:asciiTheme="minorHAnsi" w:hAnsiTheme="minorHAnsi"/>
                <w:sz w:val="18"/>
                <w:szCs w:val="20"/>
              </w:rPr>
            </w:pPr>
            <w:r w:rsidRPr="009E0ABE">
              <w:rPr>
                <w:rFonts w:asciiTheme="minorHAnsi" w:hAnsiTheme="minorHAnsi"/>
                <w:sz w:val="18"/>
                <w:szCs w:val="20"/>
              </w:rPr>
              <w:t>The content and order of presentation of this Town Council meeting agenda is consistent with Chapter 4 of the Indiana Elected Municipal Officials Handbook, 2012 Edition.</w:t>
            </w:r>
          </w:p>
          <w:p w14:paraId="14CA8CAB" w14:textId="77777777" w:rsidR="00FB7B29" w:rsidRPr="00A734BB" w:rsidRDefault="00FB7B29" w:rsidP="007B3B53">
            <w:pPr>
              <w:pStyle w:val="Footer"/>
              <w:tabs>
                <w:tab w:val="clear" w:pos="4680"/>
                <w:tab w:val="clear" w:pos="9360"/>
              </w:tabs>
              <w:spacing w:before="120" w:after="0"/>
              <w:jc w:val="center"/>
            </w:pPr>
            <w:r w:rsidRPr="00BB498E">
              <w:rPr>
                <w:rFonts w:asciiTheme="minorHAnsi" w:hAnsiTheme="minorHAnsi"/>
              </w:rPr>
              <w:t xml:space="preserve">Page </w:t>
            </w:r>
            <w:r w:rsidRPr="00BB498E">
              <w:rPr>
                <w:rFonts w:asciiTheme="minorHAnsi" w:hAnsiTheme="minorHAnsi"/>
                <w:bCs/>
              </w:rPr>
              <w:fldChar w:fldCharType="begin"/>
            </w:r>
            <w:r w:rsidRPr="00BB498E">
              <w:rPr>
                <w:rFonts w:asciiTheme="minorHAnsi" w:hAnsiTheme="minorHAnsi"/>
                <w:bCs/>
              </w:rPr>
              <w:instrText xml:space="preserve"> PAGE </w:instrText>
            </w:r>
            <w:r w:rsidRPr="00BB498E">
              <w:rPr>
                <w:rFonts w:asciiTheme="minorHAnsi" w:hAnsiTheme="minorHAnsi"/>
                <w:bCs/>
              </w:rPr>
              <w:fldChar w:fldCharType="separate"/>
            </w:r>
            <w:r w:rsidR="00A76C26">
              <w:rPr>
                <w:rFonts w:asciiTheme="minorHAnsi" w:hAnsiTheme="minorHAnsi"/>
                <w:bCs/>
                <w:noProof/>
              </w:rPr>
              <w:t>2</w:t>
            </w:r>
            <w:r w:rsidRPr="00BB498E">
              <w:rPr>
                <w:rFonts w:asciiTheme="minorHAnsi" w:hAnsiTheme="minorHAnsi"/>
                <w:bCs/>
              </w:rPr>
              <w:fldChar w:fldCharType="end"/>
            </w:r>
            <w:r w:rsidRPr="00BB498E">
              <w:rPr>
                <w:rFonts w:asciiTheme="minorHAnsi" w:hAnsiTheme="minorHAnsi"/>
              </w:rPr>
              <w:t xml:space="preserve"> of </w:t>
            </w:r>
            <w:r w:rsidRPr="00BB498E">
              <w:rPr>
                <w:rFonts w:asciiTheme="minorHAnsi" w:hAnsiTheme="minorHAnsi"/>
                <w:bCs/>
              </w:rPr>
              <w:fldChar w:fldCharType="begin"/>
            </w:r>
            <w:r w:rsidRPr="00BB498E">
              <w:rPr>
                <w:rFonts w:asciiTheme="minorHAnsi" w:hAnsiTheme="minorHAnsi"/>
                <w:bCs/>
              </w:rPr>
              <w:instrText xml:space="preserve"> NUMPAGES  </w:instrText>
            </w:r>
            <w:r w:rsidRPr="00BB498E">
              <w:rPr>
                <w:rFonts w:asciiTheme="minorHAnsi" w:hAnsiTheme="minorHAnsi"/>
                <w:bCs/>
              </w:rPr>
              <w:fldChar w:fldCharType="separate"/>
            </w:r>
            <w:r w:rsidR="00A76C26">
              <w:rPr>
                <w:rFonts w:asciiTheme="minorHAnsi" w:hAnsiTheme="minorHAnsi"/>
                <w:bCs/>
                <w:noProof/>
              </w:rPr>
              <w:t>3</w:t>
            </w:r>
            <w:r w:rsidRPr="00BB498E">
              <w:rPr>
                <w:rFonts w:asciiTheme="minorHAnsi" w:hAnsiTheme="minorHAnsi"/>
                <w:bCs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89184477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  <w:szCs w:val="20"/>
          </w:rPr>
          <w:id w:val="-501507541"/>
          <w:docPartObj>
            <w:docPartGallery w:val="Page Numbers (Top of Page)"/>
            <w:docPartUnique/>
          </w:docPartObj>
        </w:sdtPr>
        <w:sdtEndPr>
          <w:rPr>
            <w:sz w:val="24"/>
            <w:szCs w:val="24"/>
          </w:rPr>
        </w:sdtEndPr>
        <w:sdtContent>
          <w:p w14:paraId="730DAA0C" w14:textId="77777777" w:rsidR="00FB7B29" w:rsidRPr="009E0ABE" w:rsidRDefault="00FB7B29" w:rsidP="009E0ABE">
            <w:pPr>
              <w:spacing w:after="120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9E0ABE">
              <w:rPr>
                <w:rFonts w:asciiTheme="minorHAnsi" w:hAnsiTheme="minorHAnsi"/>
                <w:sz w:val="18"/>
                <w:szCs w:val="18"/>
              </w:rPr>
              <w:t>This Notice and Agenda comply with Indiana Code - Section 5-14-1.5-5: Public notice of meetings.</w:t>
            </w:r>
          </w:p>
          <w:p w14:paraId="6E418977" w14:textId="77777777" w:rsidR="00FB7B29" w:rsidRPr="009E0ABE" w:rsidRDefault="00FB7B29" w:rsidP="009E0ABE">
            <w:pPr>
              <w:spacing w:after="120"/>
              <w:jc w:val="center"/>
              <w:rPr>
                <w:rFonts w:asciiTheme="minorHAnsi" w:hAnsiTheme="minorHAnsi"/>
                <w:sz w:val="18"/>
                <w:szCs w:val="20"/>
              </w:rPr>
            </w:pPr>
            <w:r w:rsidRPr="009E0ABE">
              <w:rPr>
                <w:rFonts w:asciiTheme="minorHAnsi" w:hAnsiTheme="minorHAnsi"/>
                <w:sz w:val="18"/>
                <w:szCs w:val="20"/>
              </w:rPr>
              <w:t xml:space="preserve">The content and order of presentation of this Town Council meeting agenda is consistent with Chapter 4 of the </w:t>
            </w:r>
            <w:r w:rsidRPr="009E0ABE">
              <w:rPr>
                <w:rFonts w:asciiTheme="minorHAnsi" w:hAnsiTheme="minorHAnsi"/>
                <w:i/>
                <w:sz w:val="18"/>
                <w:szCs w:val="20"/>
              </w:rPr>
              <w:t>Indiana Elected Municipal Officials Handbook</w:t>
            </w:r>
            <w:r w:rsidRPr="009E0ABE">
              <w:rPr>
                <w:rFonts w:asciiTheme="minorHAnsi" w:hAnsiTheme="minorHAnsi"/>
                <w:sz w:val="18"/>
                <w:szCs w:val="20"/>
              </w:rPr>
              <w:t>, 2012 Edition.</w:t>
            </w:r>
          </w:p>
          <w:p w14:paraId="634384DA" w14:textId="77777777" w:rsidR="00FB7B29" w:rsidRPr="007B3B53" w:rsidRDefault="00FB7B29" w:rsidP="007B3B53">
            <w:pPr>
              <w:pStyle w:val="Footer"/>
              <w:spacing w:after="0"/>
              <w:jc w:val="center"/>
            </w:pPr>
            <w:r w:rsidRPr="00BB498E">
              <w:rPr>
                <w:rFonts w:asciiTheme="minorHAnsi" w:hAnsiTheme="minorHAnsi"/>
              </w:rPr>
              <w:t xml:space="preserve">Page </w:t>
            </w:r>
            <w:r w:rsidRPr="00BB498E">
              <w:rPr>
                <w:rFonts w:asciiTheme="minorHAnsi" w:hAnsiTheme="minorHAnsi"/>
                <w:bCs/>
              </w:rPr>
              <w:fldChar w:fldCharType="begin"/>
            </w:r>
            <w:r w:rsidRPr="00BB498E">
              <w:rPr>
                <w:rFonts w:asciiTheme="minorHAnsi" w:hAnsiTheme="minorHAnsi"/>
                <w:bCs/>
              </w:rPr>
              <w:instrText xml:space="preserve"> PAGE </w:instrText>
            </w:r>
            <w:r w:rsidRPr="00BB498E">
              <w:rPr>
                <w:rFonts w:asciiTheme="minorHAnsi" w:hAnsiTheme="minorHAnsi"/>
                <w:bCs/>
              </w:rPr>
              <w:fldChar w:fldCharType="separate"/>
            </w:r>
            <w:r w:rsidR="00A76C26">
              <w:rPr>
                <w:rFonts w:asciiTheme="minorHAnsi" w:hAnsiTheme="minorHAnsi"/>
                <w:bCs/>
                <w:noProof/>
              </w:rPr>
              <w:t>1</w:t>
            </w:r>
            <w:r w:rsidRPr="00BB498E">
              <w:rPr>
                <w:rFonts w:asciiTheme="minorHAnsi" w:hAnsiTheme="minorHAnsi"/>
                <w:bCs/>
              </w:rPr>
              <w:fldChar w:fldCharType="end"/>
            </w:r>
            <w:r w:rsidRPr="00BB498E">
              <w:rPr>
                <w:rFonts w:asciiTheme="minorHAnsi" w:hAnsiTheme="minorHAnsi"/>
              </w:rPr>
              <w:t xml:space="preserve"> of </w:t>
            </w:r>
            <w:r w:rsidRPr="00BB498E">
              <w:rPr>
                <w:rFonts w:asciiTheme="minorHAnsi" w:hAnsiTheme="minorHAnsi"/>
                <w:bCs/>
              </w:rPr>
              <w:fldChar w:fldCharType="begin"/>
            </w:r>
            <w:r w:rsidRPr="00BB498E">
              <w:rPr>
                <w:rFonts w:asciiTheme="minorHAnsi" w:hAnsiTheme="minorHAnsi"/>
                <w:bCs/>
              </w:rPr>
              <w:instrText xml:space="preserve"> NUMPAGES  </w:instrText>
            </w:r>
            <w:r w:rsidRPr="00BB498E">
              <w:rPr>
                <w:rFonts w:asciiTheme="minorHAnsi" w:hAnsiTheme="minorHAnsi"/>
                <w:bCs/>
              </w:rPr>
              <w:fldChar w:fldCharType="separate"/>
            </w:r>
            <w:r w:rsidR="00A76C26">
              <w:rPr>
                <w:rFonts w:asciiTheme="minorHAnsi" w:hAnsiTheme="minorHAnsi"/>
                <w:bCs/>
                <w:noProof/>
              </w:rPr>
              <w:t>3</w:t>
            </w:r>
            <w:r w:rsidRPr="00BB498E">
              <w:rPr>
                <w:rFonts w:asciiTheme="minorHAnsi" w:hAnsiTheme="minorHAnsi"/>
                <w:bCs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1ADD4C" w14:textId="77777777" w:rsidR="001E1860" w:rsidRDefault="001E1860" w:rsidP="00D55D85">
      <w:r>
        <w:separator/>
      </w:r>
    </w:p>
  </w:footnote>
  <w:footnote w:type="continuationSeparator" w:id="0">
    <w:p w14:paraId="2818BF88" w14:textId="77777777" w:rsidR="001E1860" w:rsidRDefault="001E1860" w:rsidP="00D55D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B187A5" w14:textId="74973F5F" w:rsidR="00FB7B29" w:rsidRPr="009E0ABE" w:rsidRDefault="00FB7B29" w:rsidP="00F16887">
    <w:pPr>
      <w:pStyle w:val="Header"/>
      <w:tabs>
        <w:tab w:val="clear" w:pos="4680"/>
        <w:tab w:val="clear" w:pos="9360"/>
        <w:tab w:val="right" w:pos="10080"/>
      </w:tabs>
      <w:spacing w:after="0"/>
      <w:ind w:left="-720" w:right="-720"/>
      <w:rPr>
        <w:rFonts w:asciiTheme="minorHAnsi" w:hAnsiTheme="minorHAnsi"/>
        <w:sz w:val="22"/>
        <w:szCs w:val="22"/>
      </w:rPr>
    </w:pPr>
    <w:r w:rsidRPr="009E0ABE">
      <w:rPr>
        <w:rFonts w:asciiTheme="minorHAnsi" w:hAnsiTheme="minorHAnsi"/>
        <w:sz w:val="22"/>
        <w:szCs w:val="22"/>
      </w:rPr>
      <w:t>D</w:t>
    </w:r>
    <w:r w:rsidR="004454F7" w:rsidRPr="009E0ABE">
      <w:rPr>
        <w:rFonts w:asciiTheme="minorHAnsi" w:hAnsiTheme="minorHAnsi"/>
        <w:sz w:val="22"/>
        <w:szCs w:val="22"/>
      </w:rPr>
      <w:t xml:space="preserve">ate Created: </w:t>
    </w:r>
    <w:r w:rsidR="001D180E">
      <w:rPr>
        <w:rFonts w:asciiTheme="minorHAnsi" w:hAnsiTheme="minorHAnsi"/>
        <w:sz w:val="22"/>
        <w:szCs w:val="22"/>
      </w:rPr>
      <w:t>1</w:t>
    </w:r>
    <w:r w:rsidR="00FE4BA2">
      <w:rPr>
        <w:rFonts w:asciiTheme="minorHAnsi" w:hAnsiTheme="minorHAnsi"/>
        <w:sz w:val="22"/>
        <w:szCs w:val="22"/>
      </w:rPr>
      <w:t>1</w:t>
    </w:r>
    <w:r w:rsidR="002135CD">
      <w:rPr>
        <w:rFonts w:asciiTheme="minorHAnsi" w:hAnsiTheme="minorHAnsi"/>
        <w:sz w:val="22"/>
        <w:szCs w:val="22"/>
      </w:rPr>
      <w:t xml:space="preserve"> </w:t>
    </w:r>
    <w:r w:rsidR="00FE4BA2">
      <w:rPr>
        <w:rFonts w:asciiTheme="minorHAnsi" w:hAnsiTheme="minorHAnsi"/>
        <w:sz w:val="22"/>
        <w:szCs w:val="22"/>
      </w:rPr>
      <w:t>August</w:t>
    </w:r>
    <w:r w:rsidR="00BB546D">
      <w:rPr>
        <w:rFonts w:asciiTheme="minorHAnsi" w:hAnsiTheme="minorHAnsi"/>
        <w:sz w:val="22"/>
        <w:szCs w:val="22"/>
      </w:rPr>
      <w:t xml:space="preserve"> </w:t>
    </w:r>
    <w:r w:rsidR="00AD5FD5" w:rsidRPr="009E0ABE">
      <w:rPr>
        <w:rFonts w:asciiTheme="minorHAnsi" w:hAnsiTheme="minorHAnsi"/>
        <w:sz w:val="22"/>
        <w:szCs w:val="22"/>
      </w:rPr>
      <w:t>20</w:t>
    </w:r>
    <w:r w:rsidR="00CC1675" w:rsidRPr="009E0ABE">
      <w:rPr>
        <w:rFonts w:asciiTheme="minorHAnsi" w:hAnsiTheme="minorHAnsi"/>
        <w:sz w:val="22"/>
        <w:szCs w:val="22"/>
      </w:rPr>
      <w:t>2</w:t>
    </w:r>
    <w:r w:rsidR="001A760A">
      <w:rPr>
        <w:rFonts w:asciiTheme="minorHAnsi" w:hAnsiTheme="minorHAnsi"/>
        <w:sz w:val="22"/>
        <w:szCs w:val="22"/>
      </w:rPr>
      <w:t>2</w:t>
    </w:r>
    <w:r w:rsidRPr="009E0ABE">
      <w:rPr>
        <w:rFonts w:asciiTheme="minorHAnsi" w:hAnsiTheme="minorHAnsi"/>
        <w:sz w:val="22"/>
        <w:szCs w:val="22"/>
      </w:rPr>
      <w:tab/>
      <w:t xml:space="preserve">Revision:  </w:t>
    </w:r>
    <w:r w:rsidR="005D5A29">
      <w:rPr>
        <w:rFonts w:asciiTheme="minorHAnsi" w:hAnsiTheme="minorHAnsi"/>
        <w:sz w:val="22"/>
        <w:szCs w:val="22"/>
      </w:rPr>
      <w:t>1</w:t>
    </w:r>
  </w:p>
  <w:p w14:paraId="2AADCC0A" w14:textId="39EB96E8" w:rsidR="00FB7B29" w:rsidRPr="009E0ABE" w:rsidRDefault="00FB7B29" w:rsidP="00F16887">
    <w:pPr>
      <w:pStyle w:val="Header"/>
      <w:tabs>
        <w:tab w:val="clear" w:pos="9360"/>
      </w:tabs>
      <w:spacing w:after="0"/>
      <w:ind w:left="-720"/>
      <w:rPr>
        <w:rFonts w:asciiTheme="minorHAnsi" w:hAnsiTheme="minorHAnsi"/>
        <w:sz w:val="22"/>
        <w:szCs w:val="22"/>
      </w:rPr>
    </w:pPr>
    <w:r w:rsidRPr="009E0ABE">
      <w:rPr>
        <w:rFonts w:asciiTheme="minorHAnsi" w:hAnsiTheme="minorHAnsi"/>
        <w:sz w:val="22"/>
        <w:szCs w:val="22"/>
      </w:rPr>
      <w:t xml:space="preserve">Time Created:  </w:t>
    </w:r>
    <w:r w:rsidR="00FE4BA2">
      <w:rPr>
        <w:rFonts w:asciiTheme="minorHAnsi" w:hAnsiTheme="minorHAnsi"/>
        <w:sz w:val="22"/>
        <w:szCs w:val="22"/>
      </w:rPr>
      <w:t>11</w:t>
    </w:r>
    <w:r w:rsidR="009A4D3E" w:rsidRPr="009E0ABE">
      <w:rPr>
        <w:rFonts w:asciiTheme="minorHAnsi" w:hAnsiTheme="minorHAnsi"/>
        <w:sz w:val="22"/>
        <w:szCs w:val="22"/>
      </w:rPr>
      <w:t>:00</w:t>
    </w:r>
    <w:r w:rsidR="00AD5FD5" w:rsidRPr="009E0ABE">
      <w:rPr>
        <w:rFonts w:asciiTheme="minorHAnsi" w:hAnsiTheme="minorHAnsi"/>
        <w:sz w:val="22"/>
        <w:szCs w:val="22"/>
      </w:rPr>
      <w:t xml:space="preserve"> </w:t>
    </w:r>
    <w:r w:rsidR="00FE4BA2">
      <w:rPr>
        <w:rFonts w:asciiTheme="minorHAnsi" w:hAnsiTheme="minorHAnsi"/>
        <w:sz w:val="22"/>
        <w:szCs w:val="22"/>
      </w:rPr>
      <w:t>A</w:t>
    </w:r>
    <w:r w:rsidRPr="009E0ABE">
      <w:rPr>
        <w:rFonts w:asciiTheme="minorHAnsi" w:hAnsiTheme="minorHAnsi"/>
        <w:sz w:val="22"/>
        <w:szCs w:val="22"/>
      </w:rPr>
      <w:t>M EDT</w:t>
    </w:r>
  </w:p>
  <w:p w14:paraId="6879624A" w14:textId="43DFE516" w:rsidR="00FB7B29" w:rsidRPr="00C61EC6" w:rsidRDefault="00107C45" w:rsidP="00BE10C5">
    <w:pPr>
      <w:pStyle w:val="Header"/>
      <w:tabs>
        <w:tab w:val="clear" w:pos="9360"/>
      </w:tabs>
      <w:jc w:val="center"/>
    </w:pPr>
    <w:r>
      <w:rPr>
        <w:noProof/>
      </w:rPr>
      <w:drawing>
        <wp:inline distT="0" distB="0" distL="0" distR="0" wp14:anchorId="7F6455C7" wp14:editId="210EA586">
          <wp:extent cx="2596572" cy="1123950"/>
          <wp:effectExtent l="0" t="0" r="0" b="0"/>
          <wp:docPr id="1097730690" name="Picture 1" descr="A train with green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7730690" name="Picture 1" descr="A train with green text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18153" cy="11332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3BC95BD" w14:textId="77777777" w:rsidR="00FB7B29" w:rsidRPr="00C61EC6" w:rsidRDefault="00FB7B29" w:rsidP="00BE10C5">
    <w:pPr>
      <w:pStyle w:val="Title"/>
      <w:spacing w:after="120"/>
      <w:rPr>
        <w:sz w:val="44"/>
        <w:szCs w:val="38"/>
      </w:rPr>
    </w:pPr>
    <w:r w:rsidRPr="00C61EC6">
      <w:rPr>
        <w:rFonts w:ascii="Wingdings" w:hAnsi="Wingdings"/>
        <w:position w:val="2"/>
        <w:szCs w:val="38"/>
      </w:rPr>
      <w:t></w:t>
    </w:r>
    <w:r w:rsidRPr="00C61EC6">
      <w:rPr>
        <w:rFonts w:ascii="Wingdings" w:hAnsi="Wingdings"/>
        <w:position w:val="2"/>
        <w:szCs w:val="38"/>
      </w:rPr>
      <w:t></w:t>
    </w:r>
    <w:r w:rsidRPr="005D6E68">
      <w:rPr>
        <w:rFonts w:asciiTheme="minorHAnsi" w:hAnsiTheme="minorHAnsi"/>
        <w:sz w:val="44"/>
        <w:szCs w:val="38"/>
      </w:rPr>
      <w:t>AGENDA</w:t>
    </w:r>
    <w:r w:rsidRPr="00C61EC6">
      <w:rPr>
        <w:rFonts w:ascii="Wingdings" w:hAnsi="Wingdings"/>
        <w:position w:val="2"/>
        <w:szCs w:val="38"/>
      </w:rPr>
      <w:t></w:t>
    </w:r>
    <w:r w:rsidRPr="00C61EC6">
      <w:rPr>
        <w:rFonts w:ascii="Wingdings" w:hAnsi="Wingdings"/>
        <w:position w:val="2"/>
        <w:szCs w:val="38"/>
      </w:rPr>
      <w:t></w:t>
    </w:r>
  </w:p>
  <w:p w14:paraId="44C939DE" w14:textId="77777777" w:rsidR="00FB7B29" w:rsidRPr="005D6E68" w:rsidRDefault="00FB7B29" w:rsidP="00A37620">
    <w:pPr>
      <w:pStyle w:val="Title"/>
      <w:spacing w:after="0"/>
      <w:ind w:left="-180" w:right="-180"/>
      <w:rPr>
        <w:rFonts w:asciiTheme="minorHAnsi" w:hAnsiTheme="minorHAnsi"/>
        <w:smallCaps/>
        <w:sz w:val="44"/>
        <w:szCs w:val="38"/>
      </w:rPr>
    </w:pPr>
    <w:r w:rsidRPr="005D6E68">
      <w:rPr>
        <w:rFonts w:asciiTheme="minorHAnsi" w:hAnsiTheme="minorHAnsi"/>
        <w:smallCaps/>
        <w:sz w:val="44"/>
        <w:szCs w:val="38"/>
      </w:rPr>
      <w:t>REGULAR MEETING of the TOWN COUNCIL</w:t>
    </w:r>
  </w:p>
  <w:p w14:paraId="76BDDB0D" w14:textId="77777777" w:rsidR="00FB7B29" w:rsidRPr="005D6E68" w:rsidRDefault="00FB7B29" w:rsidP="00BE10C5">
    <w:pPr>
      <w:jc w:val="center"/>
      <w:rPr>
        <w:rFonts w:asciiTheme="minorHAnsi" w:hAnsiTheme="minorHAnsi"/>
      </w:rPr>
    </w:pPr>
    <w:r w:rsidRPr="005D6E68">
      <w:rPr>
        <w:rFonts w:asciiTheme="minorHAnsi" w:hAnsiTheme="minorHAnsi"/>
      </w:rPr>
      <w:t>(Reference:  Ordinance No. G-09-01, January 6, 2009)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C5B3E"/>
    <w:multiLevelType w:val="hybridMultilevel"/>
    <w:tmpl w:val="6458D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6C0E01"/>
    <w:multiLevelType w:val="multilevel"/>
    <w:tmpl w:val="6A42C436"/>
    <w:lvl w:ilvl="0">
      <w:start w:val="1"/>
      <w:numFmt w:val="upperRoman"/>
      <w:pStyle w:val="Heading1"/>
      <w:lvlText w:val="%1."/>
      <w:lvlJc w:val="left"/>
      <w:pPr>
        <w:ind w:left="0" w:firstLine="0"/>
      </w:pPr>
      <w:rPr>
        <w:b w:val="0"/>
        <w:bCs w:val="0"/>
        <w:sz w:val="26"/>
        <w:szCs w:val="26"/>
      </w:r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2" w15:restartNumberingAfterBreak="0">
    <w:nsid w:val="16957E2F"/>
    <w:multiLevelType w:val="hybridMultilevel"/>
    <w:tmpl w:val="4B1865CA"/>
    <w:lvl w:ilvl="0" w:tplc="0409000F">
      <w:start w:val="1"/>
      <w:numFmt w:val="decimal"/>
      <w:lvlText w:val="%1."/>
      <w:lvlJc w:val="left"/>
      <w:pPr>
        <w:ind w:left="180" w:hanging="360"/>
      </w:p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3" w15:restartNumberingAfterBreak="0">
    <w:nsid w:val="17ED13A9"/>
    <w:multiLevelType w:val="hybridMultilevel"/>
    <w:tmpl w:val="15D0105A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4" w15:restartNumberingAfterBreak="0">
    <w:nsid w:val="18A77553"/>
    <w:multiLevelType w:val="hybridMultilevel"/>
    <w:tmpl w:val="8F264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B151C9"/>
    <w:multiLevelType w:val="hybridMultilevel"/>
    <w:tmpl w:val="C76892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E46124"/>
    <w:multiLevelType w:val="hybridMultilevel"/>
    <w:tmpl w:val="D534E3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C61611"/>
    <w:multiLevelType w:val="hybridMultilevel"/>
    <w:tmpl w:val="6DA856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F5E34F7"/>
    <w:multiLevelType w:val="hybridMultilevel"/>
    <w:tmpl w:val="5A1A32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516E13"/>
    <w:multiLevelType w:val="hybridMultilevel"/>
    <w:tmpl w:val="7B26E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D71FB2"/>
    <w:multiLevelType w:val="hybridMultilevel"/>
    <w:tmpl w:val="791C8A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1356F3"/>
    <w:multiLevelType w:val="hybridMultilevel"/>
    <w:tmpl w:val="C688E7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1F6AC5"/>
    <w:multiLevelType w:val="hybridMultilevel"/>
    <w:tmpl w:val="B4FA866E"/>
    <w:lvl w:ilvl="0" w:tplc="D47C591A">
      <w:start w:val="1"/>
      <w:numFmt w:val="upperLetter"/>
      <w:pStyle w:val="Heading2"/>
      <w:lvlText w:val="%1."/>
      <w:lvlJc w:val="left"/>
      <w:pPr>
        <w:ind w:left="720" w:hanging="36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5956C7"/>
    <w:multiLevelType w:val="hybridMultilevel"/>
    <w:tmpl w:val="CC265E0E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14" w15:restartNumberingAfterBreak="0">
    <w:nsid w:val="5AD4328A"/>
    <w:multiLevelType w:val="hybridMultilevel"/>
    <w:tmpl w:val="116481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51474DE"/>
    <w:multiLevelType w:val="hybridMultilevel"/>
    <w:tmpl w:val="736EA0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2543C0"/>
    <w:multiLevelType w:val="hybridMultilevel"/>
    <w:tmpl w:val="1E16B0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096674D"/>
    <w:multiLevelType w:val="hybridMultilevel"/>
    <w:tmpl w:val="6D140D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B000621"/>
    <w:multiLevelType w:val="hybridMultilevel"/>
    <w:tmpl w:val="8E44373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D9F1076"/>
    <w:multiLevelType w:val="hybridMultilevel"/>
    <w:tmpl w:val="FFFFFFFF"/>
    <w:lvl w:ilvl="0" w:tplc="582C1F34">
      <w:start w:val="7"/>
      <w:numFmt w:val="upperRoman"/>
      <w:lvlText w:val="%1."/>
      <w:lvlJc w:val="left"/>
      <w:pPr>
        <w:ind w:left="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1" w:tplc="5778FC56">
      <w:start w:val="1"/>
      <w:numFmt w:val="bullet"/>
      <w:lvlText w:val="•"/>
      <w:lvlJc w:val="left"/>
      <w:pPr>
        <w:ind w:left="7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2C2B95E">
      <w:start w:val="1"/>
      <w:numFmt w:val="bullet"/>
      <w:lvlText w:val="▪"/>
      <w:lvlJc w:val="left"/>
      <w:pPr>
        <w:ind w:left="2379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04C4740">
      <w:start w:val="1"/>
      <w:numFmt w:val="bullet"/>
      <w:lvlText w:val="•"/>
      <w:lvlJc w:val="left"/>
      <w:pPr>
        <w:ind w:left="3099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B474460E">
      <w:start w:val="1"/>
      <w:numFmt w:val="bullet"/>
      <w:lvlText w:val="o"/>
      <w:lvlJc w:val="left"/>
      <w:pPr>
        <w:ind w:left="3819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0D863B8A">
      <w:start w:val="1"/>
      <w:numFmt w:val="bullet"/>
      <w:lvlText w:val="▪"/>
      <w:lvlJc w:val="left"/>
      <w:pPr>
        <w:ind w:left="4539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F30468A">
      <w:start w:val="1"/>
      <w:numFmt w:val="bullet"/>
      <w:lvlText w:val="•"/>
      <w:lvlJc w:val="left"/>
      <w:pPr>
        <w:ind w:left="5259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A3696E2">
      <w:start w:val="1"/>
      <w:numFmt w:val="bullet"/>
      <w:lvlText w:val="o"/>
      <w:lvlJc w:val="left"/>
      <w:pPr>
        <w:ind w:left="5979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01EC4BE">
      <w:start w:val="1"/>
      <w:numFmt w:val="bullet"/>
      <w:lvlText w:val="▪"/>
      <w:lvlJc w:val="left"/>
      <w:pPr>
        <w:ind w:left="6699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num w:numId="1" w16cid:durableId="1126435238">
    <w:abstractNumId w:val="1"/>
  </w:num>
  <w:num w:numId="2" w16cid:durableId="148986537">
    <w:abstractNumId w:val="10"/>
  </w:num>
  <w:num w:numId="3" w16cid:durableId="360322406">
    <w:abstractNumId w:val="16"/>
  </w:num>
  <w:num w:numId="4" w16cid:durableId="666445232">
    <w:abstractNumId w:val="12"/>
  </w:num>
  <w:num w:numId="5" w16cid:durableId="731736474">
    <w:abstractNumId w:val="0"/>
  </w:num>
  <w:num w:numId="6" w16cid:durableId="1043675278">
    <w:abstractNumId w:val="9"/>
  </w:num>
  <w:num w:numId="7" w16cid:durableId="1480266405">
    <w:abstractNumId w:val="11"/>
  </w:num>
  <w:num w:numId="8" w16cid:durableId="515386477">
    <w:abstractNumId w:val="3"/>
  </w:num>
  <w:num w:numId="9" w16cid:durableId="811143588">
    <w:abstractNumId w:val="17"/>
  </w:num>
  <w:num w:numId="10" w16cid:durableId="1743866504">
    <w:abstractNumId w:val="2"/>
  </w:num>
  <w:num w:numId="11" w16cid:durableId="1883325920">
    <w:abstractNumId w:val="13"/>
  </w:num>
  <w:num w:numId="12" w16cid:durableId="824013763">
    <w:abstractNumId w:val="14"/>
  </w:num>
  <w:num w:numId="13" w16cid:durableId="1584410017">
    <w:abstractNumId w:val="6"/>
  </w:num>
  <w:num w:numId="14" w16cid:durableId="711884674">
    <w:abstractNumId w:val="15"/>
  </w:num>
  <w:num w:numId="15" w16cid:durableId="707529252">
    <w:abstractNumId w:val="7"/>
  </w:num>
  <w:num w:numId="16" w16cid:durableId="1705010998">
    <w:abstractNumId w:val="8"/>
  </w:num>
  <w:num w:numId="17" w16cid:durableId="1782609958">
    <w:abstractNumId w:val="4"/>
  </w:num>
  <w:num w:numId="18" w16cid:durableId="1647783121">
    <w:abstractNumId w:val="19"/>
    <w:lvlOverride w:ilvl="0">
      <w:startOverride w:val="7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 w16cid:durableId="1129682">
    <w:abstractNumId w:val="18"/>
  </w:num>
  <w:num w:numId="20" w16cid:durableId="2000649145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>
      <o:colormru v:ext="edit" colors="#cfc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4D7"/>
    <w:rsid w:val="000023ED"/>
    <w:rsid w:val="000027A7"/>
    <w:rsid w:val="00003BD2"/>
    <w:rsid w:val="00003F9D"/>
    <w:rsid w:val="000040E2"/>
    <w:rsid w:val="00004455"/>
    <w:rsid w:val="000069F2"/>
    <w:rsid w:val="00006CE3"/>
    <w:rsid w:val="0000704D"/>
    <w:rsid w:val="000077BA"/>
    <w:rsid w:val="00007E21"/>
    <w:rsid w:val="00010403"/>
    <w:rsid w:val="0001084A"/>
    <w:rsid w:val="00011A96"/>
    <w:rsid w:val="00011D03"/>
    <w:rsid w:val="0001607C"/>
    <w:rsid w:val="000163CE"/>
    <w:rsid w:val="000165D5"/>
    <w:rsid w:val="00017F9B"/>
    <w:rsid w:val="00020049"/>
    <w:rsid w:val="00020E8F"/>
    <w:rsid w:val="00022231"/>
    <w:rsid w:val="00022850"/>
    <w:rsid w:val="000234B5"/>
    <w:rsid w:val="00024F23"/>
    <w:rsid w:val="000265F8"/>
    <w:rsid w:val="000268F0"/>
    <w:rsid w:val="00030B1D"/>
    <w:rsid w:val="000326FF"/>
    <w:rsid w:val="00033781"/>
    <w:rsid w:val="00034B45"/>
    <w:rsid w:val="00034BE3"/>
    <w:rsid w:val="00035623"/>
    <w:rsid w:val="00035804"/>
    <w:rsid w:val="00040398"/>
    <w:rsid w:val="000408A3"/>
    <w:rsid w:val="00042399"/>
    <w:rsid w:val="00043E1D"/>
    <w:rsid w:val="0004611D"/>
    <w:rsid w:val="000509A8"/>
    <w:rsid w:val="00051D27"/>
    <w:rsid w:val="000526F3"/>
    <w:rsid w:val="00054866"/>
    <w:rsid w:val="00054B5A"/>
    <w:rsid w:val="000566F6"/>
    <w:rsid w:val="00056D37"/>
    <w:rsid w:val="00056DAC"/>
    <w:rsid w:val="00061827"/>
    <w:rsid w:val="00063601"/>
    <w:rsid w:val="00063D99"/>
    <w:rsid w:val="000646A0"/>
    <w:rsid w:val="00064F0F"/>
    <w:rsid w:val="00065290"/>
    <w:rsid w:val="0006685C"/>
    <w:rsid w:val="0006791C"/>
    <w:rsid w:val="00070A23"/>
    <w:rsid w:val="00070B19"/>
    <w:rsid w:val="00073B36"/>
    <w:rsid w:val="000741CB"/>
    <w:rsid w:val="00076824"/>
    <w:rsid w:val="00080B78"/>
    <w:rsid w:val="0008351A"/>
    <w:rsid w:val="00083667"/>
    <w:rsid w:val="000846FF"/>
    <w:rsid w:val="000848B6"/>
    <w:rsid w:val="00084E9F"/>
    <w:rsid w:val="000861EC"/>
    <w:rsid w:val="000900FA"/>
    <w:rsid w:val="0009219D"/>
    <w:rsid w:val="000922A0"/>
    <w:rsid w:val="000924BA"/>
    <w:rsid w:val="00092818"/>
    <w:rsid w:val="0009391B"/>
    <w:rsid w:val="00094ABD"/>
    <w:rsid w:val="00094C64"/>
    <w:rsid w:val="000958D6"/>
    <w:rsid w:val="00095FB6"/>
    <w:rsid w:val="000A0455"/>
    <w:rsid w:val="000A2D28"/>
    <w:rsid w:val="000A7C52"/>
    <w:rsid w:val="000A7DB7"/>
    <w:rsid w:val="000B0042"/>
    <w:rsid w:val="000B127A"/>
    <w:rsid w:val="000B1BF3"/>
    <w:rsid w:val="000B2064"/>
    <w:rsid w:val="000B26BB"/>
    <w:rsid w:val="000B3735"/>
    <w:rsid w:val="000B4031"/>
    <w:rsid w:val="000B42A9"/>
    <w:rsid w:val="000B67A5"/>
    <w:rsid w:val="000C156D"/>
    <w:rsid w:val="000C1F32"/>
    <w:rsid w:val="000C208A"/>
    <w:rsid w:val="000C6D86"/>
    <w:rsid w:val="000C7BDF"/>
    <w:rsid w:val="000D059C"/>
    <w:rsid w:val="000D0D39"/>
    <w:rsid w:val="000D1445"/>
    <w:rsid w:val="000D1DBC"/>
    <w:rsid w:val="000D372E"/>
    <w:rsid w:val="000D5351"/>
    <w:rsid w:val="000D7AF1"/>
    <w:rsid w:val="000D7D9E"/>
    <w:rsid w:val="000D7EE1"/>
    <w:rsid w:val="000E0C96"/>
    <w:rsid w:val="000E164D"/>
    <w:rsid w:val="000E3327"/>
    <w:rsid w:val="000E7B61"/>
    <w:rsid w:val="000F070B"/>
    <w:rsid w:val="000F0875"/>
    <w:rsid w:val="000F08EE"/>
    <w:rsid w:val="000F0FAC"/>
    <w:rsid w:val="000F60B4"/>
    <w:rsid w:val="000F62A2"/>
    <w:rsid w:val="000F6A38"/>
    <w:rsid w:val="000F6AE2"/>
    <w:rsid w:val="00100553"/>
    <w:rsid w:val="00104059"/>
    <w:rsid w:val="00104C0C"/>
    <w:rsid w:val="00105FB2"/>
    <w:rsid w:val="00106FC1"/>
    <w:rsid w:val="00107C45"/>
    <w:rsid w:val="001108CA"/>
    <w:rsid w:val="00114C98"/>
    <w:rsid w:val="001200E5"/>
    <w:rsid w:val="00121581"/>
    <w:rsid w:val="00121A92"/>
    <w:rsid w:val="00124315"/>
    <w:rsid w:val="0012573B"/>
    <w:rsid w:val="00127C06"/>
    <w:rsid w:val="00131789"/>
    <w:rsid w:val="001317FE"/>
    <w:rsid w:val="001319CE"/>
    <w:rsid w:val="001334AC"/>
    <w:rsid w:val="0013489E"/>
    <w:rsid w:val="00134A28"/>
    <w:rsid w:val="00137B6B"/>
    <w:rsid w:val="0014017F"/>
    <w:rsid w:val="00140EFC"/>
    <w:rsid w:val="00142020"/>
    <w:rsid w:val="00143B92"/>
    <w:rsid w:val="00144132"/>
    <w:rsid w:val="001463DC"/>
    <w:rsid w:val="0014779F"/>
    <w:rsid w:val="00150A19"/>
    <w:rsid w:val="00150CCB"/>
    <w:rsid w:val="0015156D"/>
    <w:rsid w:val="00153251"/>
    <w:rsid w:val="00153858"/>
    <w:rsid w:val="00153979"/>
    <w:rsid w:val="00154B34"/>
    <w:rsid w:val="0015556C"/>
    <w:rsid w:val="00156DF8"/>
    <w:rsid w:val="00156EB5"/>
    <w:rsid w:val="00156EC3"/>
    <w:rsid w:val="00161582"/>
    <w:rsid w:val="00161663"/>
    <w:rsid w:val="0016212B"/>
    <w:rsid w:val="00164768"/>
    <w:rsid w:val="00165A72"/>
    <w:rsid w:val="00165D50"/>
    <w:rsid w:val="0016671B"/>
    <w:rsid w:val="00170B41"/>
    <w:rsid w:val="00170E99"/>
    <w:rsid w:val="00172695"/>
    <w:rsid w:val="00172959"/>
    <w:rsid w:val="00172F4D"/>
    <w:rsid w:val="0017342E"/>
    <w:rsid w:val="0017367B"/>
    <w:rsid w:val="0017563D"/>
    <w:rsid w:val="00176709"/>
    <w:rsid w:val="00176C59"/>
    <w:rsid w:val="001773DF"/>
    <w:rsid w:val="001775C0"/>
    <w:rsid w:val="00177AA9"/>
    <w:rsid w:val="00181022"/>
    <w:rsid w:val="00182C10"/>
    <w:rsid w:val="00183A5E"/>
    <w:rsid w:val="00184983"/>
    <w:rsid w:val="00184E94"/>
    <w:rsid w:val="00185815"/>
    <w:rsid w:val="00186625"/>
    <w:rsid w:val="00186912"/>
    <w:rsid w:val="00187CED"/>
    <w:rsid w:val="00190000"/>
    <w:rsid w:val="00191842"/>
    <w:rsid w:val="00191DA0"/>
    <w:rsid w:val="00194BEF"/>
    <w:rsid w:val="001952FE"/>
    <w:rsid w:val="00195D77"/>
    <w:rsid w:val="001961F1"/>
    <w:rsid w:val="00197AF7"/>
    <w:rsid w:val="001A0B7D"/>
    <w:rsid w:val="001A0C4F"/>
    <w:rsid w:val="001A0E05"/>
    <w:rsid w:val="001A143B"/>
    <w:rsid w:val="001A16F8"/>
    <w:rsid w:val="001A3887"/>
    <w:rsid w:val="001A3D51"/>
    <w:rsid w:val="001A3EEE"/>
    <w:rsid w:val="001A463E"/>
    <w:rsid w:val="001A4744"/>
    <w:rsid w:val="001A4DE4"/>
    <w:rsid w:val="001A6500"/>
    <w:rsid w:val="001A715F"/>
    <w:rsid w:val="001A760A"/>
    <w:rsid w:val="001B0649"/>
    <w:rsid w:val="001B1CF4"/>
    <w:rsid w:val="001B355E"/>
    <w:rsid w:val="001B41FF"/>
    <w:rsid w:val="001B4B15"/>
    <w:rsid w:val="001B5C19"/>
    <w:rsid w:val="001B68EA"/>
    <w:rsid w:val="001C27C2"/>
    <w:rsid w:val="001C44E0"/>
    <w:rsid w:val="001C450D"/>
    <w:rsid w:val="001C4AD5"/>
    <w:rsid w:val="001C5041"/>
    <w:rsid w:val="001D0222"/>
    <w:rsid w:val="001D0294"/>
    <w:rsid w:val="001D0F20"/>
    <w:rsid w:val="001D1560"/>
    <w:rsid w:val="001D180E"/>
    <w:rsid w:val="001D1942"/>
    <w:rsid w:val="001D2039"/>
    <w:rsid w:val="001D2260"/>
    <w:rsid w:val="001D3C4E"/>
    <w:rsid w:val="001D5A38"/>
    <w:rsid w:val="001D62DB"/>
    <w:rsid w:val="001D65FB"/>
    <w:rsid w:val="001E03B2"/>
    <w:rsid w:val="001E0798"/>
    <w:rsid w:val="001E1860"/>
    <w:rsid w:val="001E3740"/>
    <w:rsid w:val="001E3C01"/>
    <w:rsid w:val="001E565B"/>
    <w:rsid w:val="001E6144"/>
    <w:rsid w:val="001E655E"/>
    <w:rsid w:val="001E6C2D"/>
    <w:rsid w:val="001E6D7C"/>
    <w:rsid w:val="001F0112"/>
    <w:rsid w:val="001F0C3C"/>
    <w:rsid w:val="001F1FE2"/>
    <w:rsid w:val="001F219E"/>
    <w:rsid w:val="001F423E"/>
    <w:rsid w:val="001F4B59"/>
    <w:rsid w:val="001F5D12"/>
    <w:rsid w:val="001F72EE"/>
    <w:rsid w:val="001F764C"/>
    <w:rsid w:val="00201DD3"/>
    <w:rsid w:val="002033B2"/>
    <w:rsid w:val="00204825"/>
    <w:rsid w:val="00204BA3"/>
    <w:rsid w:val="002065F6"/>
    <w:rsid w:val="00206802"/>
    <w:rsid w:val="0021023E"/>
    <w:rsid w:val="00211215"/>
    <w:rsid w:val="00211D04"/>
    <w:rsid w:val="002122BB"/>
    <w:rsid w:val="002126CD"/>
    <w:rsid w:val="00212E10"/>
    <w:rsid w:val="00212F11"/>
    <w:rsid w:val="002135CD"/>
    <w:rsid w:val="00213EAD"/>
    <w:rsid w:val="0021480C"/>
    <w:rsid w:val="00215E54"/>
    <w:rsid w:val="00216A04"/>
    <w:rsid w:val="00220013"/>
    <w:rsid w:val="00220E03"/>
    <w:rsid w:val="00222FFC"/>
    <w:rsid w:val="00223819"/>
    <w:rsid w:val="00224682"/>
    <w:rsid w:val="00232EF1"/>
    <w:rsid w:val="002341DE"/>
    <w:rsid w:val="00234426"/>
    <w:rsid w:val="00235A19"/>
    <w:rsid w:val="00236C15"/>
    <w:rsid w:val="00237D01"/>
    <w:rsid w:val="0024118B"/>
    <w:rsid w:val="00241236"/>
    <w:rsid w:val="002414F8"/>
    <w:rsid w:val="00242247"/>
    <w:rsid w:val="00242558"/>
    <w:rsid w:val="00242678"/>
    <w:rsid w:val="00245B98"/>
    <w:rsid w:val="00246FAF"/>
    <w:rsid w:val="00247E7E"/>
    <w:rsid w:val="002506E5"/>
    <w:rsid w:val="002507AD"/>
    <w:rsid w:val="0025100A"/>
    <w:rsid w:val="0025102B"/>
    <w:rsid w:val="00253CC6"/>
    <w:rsid w:val="00255E00"/>
    <w:rsid w:val="0026094C"/>
    <w:rsid w:val="00262D53"/>
    <w:rsid w:val="00263332"/>
    <w:rsid w:val="0026359E"/>
    <w:rsid w:val="00265B87"/>
    <w:rsid w:val="00265FBE"/>
    <w:rsid w:val="00266F94"/>
    <w:rsid w:val="002672EB"/>
    <w:rsid w:val="0026745E"/>
    <w:rsid w:val="002709C7"/>
    <w:rsid w:val="00275056"/>
    <w:rsid w:val="00275164"/>
    <w:rsid w:val="0027795A"/>
    <w:rsid w:val="00280E34"/>
    <w:rsid w:val="00280EBD"/>
    <w:rsid w:val="002831B7"/>
    <w:rsid w:val="00284CD6"/>
    <w:rsid w:val="00290C54"/>
    <w:rsid w:val="00291AA6"/>
    <w:rsid w:val="00291F2F"/>
    <w:rsid w:val="002927B0"/>
    <w:rsid w:val="00294979"/>
    <w:rsid w:val="002A088E"/>
    <w:rsid w:val="002A0BBC"/>
    <w:rsid w:val="002A1928"/>
    <w:rsid w:val="002A36E3"/>
    <w:rsid w:val="002A5329"/>
    <w:rsid w:val="002A5F11"/>
    <w:rsid w:val="002A7726"/>
    <w:rsid w:val="002B0799"/>
    <w:rsid w:val="002B2805"/>
    <w:rsid w:val="002B33E7"/>
    <w:rsid w:val="002B3E3F"/>
    <w:rsid w:val="002B512E"/>
    <w:rsid w:val="002B5EE3"/>
    <w:rsid w:val="002B709F"/>
    <w:rsid w:val="002B7D46"/>
    <w:rsid w:val="002C1D1C"/>
    <w:rsid w:val="002C3887"/>
    <w:rsid w:val="002C4297"/>
    <w:rsid w:val="002C5780"/>
    <w:rsid w:val="002C64FA"/>
    <w:rsid w:val="002D09AB"/>
    <w:rsid w:val="002D15C7"/>
    <w:rsid w:val="002D2537"/>
    <w:rsid w:val="002D2623"/>
    <w:rsid w:val="002D274B"/>
    <w:rsid w:val="002D32B1"/>
    <w:rsid w:val="002D37D4"/>
    <w:rsid w:val="002D4DF7"/>
    <w:rsid w:val="002E0CF1"/>
    <w:rsid w:val="002E1A42"/>
    <w:rsid w:val="002E2407"/>
    <w:rsid w:val="002F3631"/>
    <w:rsid w:val="002F45DC"/>
    <w:rsid w:val="002F64BF"/>
    <w:rsid w:val="00301D1B"/>
    <w:rsid w:val="00301DD0"/>
    <w:rsid w:val="00302237"/>
    <w:rsid w:val="00302E63"/>
    <w:rsid w:val="003032C4"/>
    <w:rsid w:val="00303679"/>
    <w:rsid w:val="00303E4C"/>
    <w:rsid w:val="0030455C"/>
    <w:rsid w:val="00304EFF"/>
    <w:rsid w:val="003061D0"/>
    <w:rsid w:val="00306B8B"/>
    <w:rsid w:val="00307D8A"/>
    <w:rsid w:val="00310C24"/>
    <w:rsid w:val="0031105D"/>
    <w:rsid w:val="003136AE"/>
    <w:rsid w:val="003140FF"/>
    <w:rsid w:val="00316837"/>
    <w:rsid w:val="0031704E"/>
    <w:rsid w:val="00320BB4"/>
    <w:rsid w:val="00321337"/>
    <w:rsid w:val="003213E7"/>
    <w:rsid w:val="00321620"/>
    <w:rsid w:val="00323D12"/>
    <w:rsid w:val="00324FCC"/>
    <w:rsid w:val="003252D4"/>
    <w:rsid w:val="003259E3"/>
    <w:rsid w:val="00326CA3"/>
    <w:rsid w:val="00330260"/>
    <w:rsid w:val="00332A16"/>
    <w:rsid w:val="00332BF7"/>
    <w:rsid w:val="003337DB"/>
    <w:rsid w:val="00334447"/>
    <w:rsid w:val="00334F2A"/>
    <w:rsid w:val="0033524E"/>
    <w:rsid w:val="003378FD"/>
    <w:rsid w:val="00340148"/>
    <w:rsid w:val="00340724"/>
    <w:rsid w:val="00340FEE"/>
    <w:rsid w:val="003410D6"/>
    <w:rsid w:val="00342275"/>
    <w:rsid w:val="00345054"/>
    <w:rsid w:val="0034592D"/>
    <w:rsid w:val="0034623B"/>
    <w:rsid w:val="003465A7"/>
    <w:rsid w:val="003470E8"/>
    <w:rsid w:val="003473B4"/>
    <w:rsid w:val="00347AD5"/>
    <w:rsid w:val="00350B2B"/>
    <w:rsid w:val="00351093"/>
    <w:rsid w:val="00351DC5"/>
    <w:rsid w:val="0035297C"/>
    <w:rsid w:val="00353DD3"/>
    <w:rsid w:val="00356744"/>
    <w:rsid w:val="00360695"/>
    <w:rsid w:val="00361014"/>
    <w:rsid w:val="00361959"/>
    <w:rsid w:val="00362020"/>
    <w:rsid w:val="0036358D"/>
    <w:rsid w:val="003652D2"/>
    <w:rsid w:val="00365B44"/>
    <w:rsid w:val="0037377B"/>
    <w:rsid w:val="003752B0"/>
    <w:rsid w:val="00376111"/>
    <w:rsid w:val="00381F75"/>
    <w:rsid w:val="00382160"/>
    <w:rsid w:val="00384BAB"/>
    <w:rsid w:val="00385B75"/>
    <w:rsid w:val="00390FC1"/>
    <w:rsid w:val="003943AB"/>
    <w:rsid w:val="00394448"/>
    <w:rsid w:val="003949F4"/>
    <w:rsid w:val="00394C07"/>
    <w:rsid w:val="00395C49"/>
    <w:rsid w:val="00395E14"/>
    <w:rsid w:val="00397452"/>
    <w:rsid w:val="00397A5A"/>
    <w:rsid w:val="003A04FE"/>
    <w:rsid w:val="003A10B5"/>
    <w:rsid w:val="003A18CE"/>
    <w:rsid w:val="003A1BF2"/>
    <w:rsid w:val="003A2A93"/>
    <w:rsid w:val="003A32F5"/>
    <w:rsid w:val="003A3596"/>
    <w:rsid w:val="003A3695"/>
    <w:rsid w:val="003A420E"/>
    <w:rsid w:val="003A421F"/>
    <w:rsid w:val="003A4387"/>
    <w:rsid w:val="003A4C50"/>
    <w:rsid w:val="003A4EB7"/>
    <w:rsid w:val="003A6DBC"/>
    <w:rsid w:val="003A7814"/>
    <w:rsid w:val="003B24E7"/>
    <w:rsid w:val="003B3A7D"/>
    <w:rsid w:val="003B4D3C"/>
    <w:rsid w:val="003B7D8A"/>
    <w:rsid w:val="003D1846"/>
    <w:rsid w:val="003D3B32"/>
    <w:rsid w:val="003D3D11"/>
    <w:rsid w:val="003D4B40"/>
    <w:rsid w:val="003D56D3"/>
    <w:rsid w:val="003D57C3"/>
    <w:rsid w:val="003D7299"/>
    <w:rsid w:val="003D7AD6"/>
    <w:rsid w:val="003E1A56"/>
    <w:rsid w:val="003E3D2E"/>
    <w:rsid w:val="003E7D58"/>
    <w:rsid w:val="003F03BC"/>
    <w:rsid w:val="003F240D"/>
    <w:rsid w:val="003F3A7E"/>
    <w:rsid w:val="003F476C"/>
    <w:rsid w:val="003F61FE"/>
    <w:rsid w:val="003F6610"/>
    <w:rsid w:val="003F6C07"/>
    <w:rsid w:val="003F6CBC"/>
    <w:rsid w:val="003F722B"/>
    <w:rsid w:val="00404027"/>
    <w:rsid w:val="00406099"/>
    <w:rsid w:val="00406887"/>
    <w:rsid w:val="00410551"/>
    <w:rsid w:val="004115B2"/>
    <w:rsid w:val="00412603"/>
    <w:rsid w:val="00413BA8"/>
    <w:rsid w:val="00413DCC"/>
    <w:rsid w:val="004167D3"/>
    <w:rsid w:val="004173F9"/>
    <w:rsid w:val="00417842"/>
    <w:rsid w:val="00420346"/>
    <w:rsid w:val="0042116D"/>
    <w:rsid w:val="0042287D"/>
    <w:rsid w:val="00422DE9"/>
    <w:rsid w:val="00424304"/>
    <w:rsid w:val="00426341"/>
    <w:rsid w:val="00427CBB"/>
    <w:rsid w:val="00430964"/>
    <w:rsid w:val="00431ADE"/>
    <w:rsid w:val="0043462A"/>
    <w:rsid w:val="00435DB0"/>
    <w:rsid w:val="0043620A"/>
    <w:rsid w:val="00437B95"/>
    <w:rsid w:val="004413D3"/>
    <w:rsid w:val="004423EE"/>
    <w:rsid w:val="00445375"/>
    <w:rsid w:val="004454F7"/>
    <w:rsid w:val="00446977"/>
    <w:rsid w:val="00447501"/>
    <w:rsid w:val="00451AD6"/>
    <w:rsid w:val="00451D3F"/>
    <w:rsid w:val="004539B6"/>
    <w:rsid w:val="004553EC"/>
    <w:rsid w:val="00455551"/>
    <w:rsid w:val="004563EB"/>
    <w:rsid w:val="0046079D"/>
    <w:rsid w:val="004615E8"/>
    <w:rsid w:val="00461750"/>
    <w:rsid w:val="0046345D"/>
    <w:rsid w:val="0046368C"/>
    <w:rsid w:val="00463CBE"/>
    <w:rsid w:val="00464014"/>
    <w:rsid w:val="0046456D"/>
    <w:rsid w:val="00465958"/>
    <w:rsid w:val="00466E76"/>
    <w:rsid w:val="004678D0"/>
    <w:rsid w:val="004705DE"/>
    <w:rsid w:val="0047078C"/>
    <w:rsid w:val="00470BF5"/>
    <w:rsid w:val="00471160"/>
    <w:rsid w:val="00471343"/>
    <w:rsid w:val="00472CAA"/>
    <w:rsid w:val="00473EA2"/>
    <w:rsid w:val="00475E7A"/>
    <w:rsid w:val="0047613B"/>
    <w:rsid w:val="00476EBA"/>
    <w:rsid w:val="00477B00"/>
    <w:rsid w:val="004813CA"/>
    <w:rsid w:val="00482826"/>
    <w:rsid w:val="00482D7A"/>
    <w:rsid w:val="004843EF"/>
    <w:rsid w:val="0048590E"/>
    <w:rsid w:val="0048720D"/>
    <w:rsid w:val="004874D2"/>
    <w:rsid w:val="00487737"/>
    <w:rsid w:val="00490D34"/>
    <w:rsid w:val="00490EE8"/>
    <w:rsid w:val="00490F9D"/>
    <w:rsid w:val="0049159E"/>
    <w:rsid w:val="0049377D"/>
    <w:rsid w:val="00494D5A"/>
    <w:rsid w:val="00496E02"/>
    <w:rsid w:val="004A1092"/>
    <w:rsid w:val="004A12A2"/>
    <w:rsid w:val="004A1FAF"/>
    <w:rsid w:val="004A4169"/>
    <w:rsid w:val="004A48B1"/>
    <w:rsid w:val="004A4E31"/>
    <w:rsid w:val="004A7026"/>
    <w:rsid w:val="004A78E7"/>
    <w:rsid w:val="004B0755"/>
    <w:rsid w:val="004B07D0"/>
    <w:rsid w:val="004B09EA"/>
    <w:rsid w:val="004B1080"/>
    <w:rsid w:val="004B40DC"/>
    <w:rsid w:val="004B49D9"/>
    <w:rsid w:val="004B518D"/>
    <w:rsid w:val="004B5AE6"/>
    <w:rsid w:val="004C0D9B"/>
    <w:rsid w:val="004C11CB"/>
    <w:rsid w:val="004C1AD0"/>
    <w:rsid w:val="004C433F"/>
    <w:rsid w:val="004C5130"/>
    <w:rsid w:val="004C52FD"/>
    <w:rsid w:val="004C54AA"/>
    <w:rsid w:val="004C6B87"/>
    <w:rsid w:val="004C6C7E"/>
    <w:rsid w:val="004D0485"/>
    <w:rsid w:val="004D1C63"/>
    <w:rsid w:val="004D221F"/>
    <w:rsid w:val="004D22D0"/>
    <w:rsid w:val="004D3465"/>
    <w:rsid w:val="004D783B"/>
    <w:rsid w:val="004E628D"/>
    <w:rsid w:val="004E646E"/>
    <w:rsid w:val="004E6942"/>
    <w:rsid w:val="004E7CCE"/>
    <w:rsid w:val="004E7DE8"/>
    <w:rsid w:val="004F12D7"/>
    <w:rsid w:val="004F1C63"/>
    <w:rsid w:val="004F2EE4"/>
    <w:rsid w:val="004F3E67"/>
    <w:rsid w:val="004F53D8"/>
    <w:rsid w:val="004F6F83"/>
    <w:rsid w:val="004F76D8"/>
    <w:rsid w:val="004F7D38"/>
    <w:rsid w:val="00500DBC"/>
    <w:rsid w:val="00503069"/>
    <w:rsid w:val="0050355C"/>
    <w:rsid w:val="005044FF"/>
    <w:rsid w:val="00505117"/>
    <w:rsid w:val="005053CD"/>
    <w:rsid w:val="00505757"/>
    <w:rsid w:val="00505BFA"/>
    <w:rsid w:val="00512047"/>
    <w:rsid w:val="00513D38"/>
    <w:rsid w:val="00516A6E"/>
    <w:rsid w:val="0052086C"/>
    <w:rsid w:val="005236A6"/>
    <w:rsid w:val="005256E6"/>
    <w:rsid w:val="005266CC"/>
    <w:rsid w:val="00527449"/>
    <w:rsid w:val="005277E7"/>
    <w:rsid w:val="0053105E"/>
    <w:rsid w:val="0053106A"/>
    <w:rsid w:val="00531895"/>
    <w:rsid w:val="00532E5A"/>
    <w:rsid w:val="00534938"/>
    <w:rsid w:val="00535925"/>
    <w:rsid w:val="00536C56"/>
    <w:rsid w:val="00536E7C"/>
    <w:rsid w:val="005374F1"/>
    <w:rsid w:val="0054058F"/>
    <w:rsid w:val="0054222A"/>
    <w:rsid w:val="00543253"/>
    <w:rsid w:val="00543873"/>
    <w:rsid w:val="00545A0C"/>
    <w:rsid w:val="0054689A"/>
    <w:rsid w:val="0054781C"/>
    <w:rsid w:val="00547B7C"/>
    <w:rsid w:val="00547DD7"/>
    <w:rsid w:val="00551CF7"/>
    <w:rsid w:val="00551FC0"/>
    <w:rsid w:val="00552571"/>
    <w:rsid w:val="005533FE"/>
    <w:rsid w:val="005553E9"/>
    <w:rsid w:val="00560134"/>
    <w:rsid w:val="00560F64"/>
    <w:rsid w:val="0056191F"/>
    <w:rsid w:val="005627CE"/>
    <w:rsid w:val="00562FEF"/>
    <w:rsid w:val="0056484B"/>
    <w:rsid w:val="00565442"/>
    <w:rsid w:val="005661B0"/>
    <w:rsid w:val="005664E5"/>
    <w:rsid w:val="00566891"/>
    <w:rsid w:val="00571576"/>
    <w:rsid w:val="00573D80"/>
    <w:rsid w:val="00574E60"/>
    <w:rsid w:val="00574ECA"/>
    <w:rsid w:val="00576DC8"/>
    <w:rsid w:val="00577B8D"/>
    <w:rsid w:val="0058009F"/>
    <w:rsid w:val="00581027"/>
    <w:rsid w:val="00582BC0"/>
    <w:rsid w:val="00584A05"/>
    <w:rsid w:val="00585076"/>
    <w:rsid w:val="00585BB2"/>
    <w:rsid w:val="00586C31"/>
    <w:rsid w:val="00587DF9"/>
    <w:rsid w:val="0059174A"/>
    <w:rsid w:val="00593F09"/>
    <w:rsid w:val="005944AD"/>
    <w:rsid w:val="00596A0C"/>
    <w:rsid w:val="00597C01"/>
    <w:rsid w:val="005A09D6"/>
    <w:rsid w:val="005A2403"/>
    <w:rsid w:val="005A2F65"/>
    <w:rsid w:val="005A5335"/>
    <w:rsid w:val="005A672A"/>
    <w:rsid w:val="005A7228"/>
    <w:rsid w:val="005A7DD3"/>
    <w:rsid w:val="005B1997"/>
    <w:rsid w:val="005B22DF"/>
    <w:rsid w:val="005B238B"/>
    <w:rsid w:val="005B240F"/>
    <w:rsid w:val="005B567D"/>
    <w:rsid w:val="005B5C85"/>
    <w:rsid w:val="005B74C9"/>
    <w:rsid w:val="005C3482"/>
    <w:rsid w:val="005C3681"/>
    <w:rsid w:val="005C3DDE"/>
    <w:rsid w:val="005C4B1B"/>
    <w:rsid w:val="005C51DF"/>
    <w:rsid w:val="005C5964"/>
    <w:rsid w:val="005C5E8D"/>
    <w:rsid w:val="005C6B5A"/>
    <w:rsid w:val="005D10D6"/>
    <w:rsid w:val="005D3FD6"/>
    <w:rsid w:val="005D51A7"/>
    <w:rsid w:val="005D5A29"/>
    <w:rsid w:val="005D65BD"/>
    <w:rsid w:val="005D6842"/>
    <w:rsid w:val="005D6E68"/>
    <w:rsid w:val="005D6F31"/>
    <w:rsid w:val="005D76F8"/>
    <w:rsid w:val="005D7C74"/>
    <w:rsid w:val="005E34ED"/>
    <w:rsid w:val="005E54CC"/>
    <w:rsid w:val="005E6D55"/>
    <w:rsid w:val="005F16A1"/>
    <w:rsid w:val="005F17B7"/>
    <w:rsid w:val="005F1A70"/>
    <w:rsid w:val="005F22BB"/>
    <w:rsid w:val="005F3AC3"/>
    <w:rsid w:val="005F6005"/>
    <w:rsid w:val="005F667F"/>
    <w:rsid w:val="005F70CB"/>
    <w:rsid w:val="005F76A0"/>
    <w:rsid w:val="005F7C6B"/>
    <w:rsid w:val="005F7EA3"/>
    <w:rsid w:val="00600F47"/>
    <w:rsid w:val="00600FFF"/>
    <w:rsid w:val="00601242"/>
    <w:rsid w:val="00603289"/>
    <w:rsid w:val="00603A16"/>
    <w:rsid w:val="00604114"/>
    <w:rsid w:val="006052B4"/>
    <w:rsid w:val="0060629C"/>
    <w:rsid w:val="00607249"/>
    <w:rsid w:val="0060766E"/>
    <w:rsid w:val="00607DC6"/>
    <w:rsid w:val="0061269A"/>
    <w:rsid w:val="00612831"/>
    <w:rsid w:val="0061303F"/>
    <w:rsid w:val="00613AF5"/>
    <w:rsid w:val="00614777"/>
    <w:rsid w:val="00617A8E"/>
    <w:rsid w:val="00617F61"/>
    <w:rsid w:val="00620118"/>
    <w:rsid w:val="00621391"/>
    <w:rsid w:val="00621B4B"/>
    <w:rsid w:val="00623EE0"/>
    <w:rsid w:val="006252F2"/>
    <w:rsid w:val="0062674C"/>
    <w:rsid w:val="00626FC1"/>
    <w:rsid w:val="00630C9C"/>
    <w:rsid w:val="006311B0"/>
    <w:rsid w:val="00631256"/>
    <w:rsid w:val="0063195F"/>
    <w:rsid w:val="00632113"/>
    <w:rsid w:val="00633C8D"/>
    <w:rsid w:val="00634766"/>
    <w:rsid w:val="0064030A"/>
    <w:rsid w:val="00640713"/>
    <w:rsid w:val="00642539"/>
    <w:rsid w:val="00642C27"/>
    <w:rsid w:val="00643356"/>
    <w:rsid w:val="006447E2"/>
    <w:rsid w:val="0064681C"/>
    <w:rsid w:val="006471DF"/>
    <w:rsid w:val="0064784E"/>
    <w:rsid w:val="006504A5"/>
    <w:rsid w:val="00650587"/>
    <w:rsid w:val="006520FD"/>
    <w:rsid w:val="00652400"/>
    <w:rsid w:val="00654FCC"/>
    <w:rsid w:val="0065714B"/>
    <w:rsid w:val="00657FF3"/>
    <w:rsid w:val="006607A0"/>
    <w:rsid w:val="00661CE6"/>
    <w:rsid w:val="00661EFB"/>
    <w:rsid w:val="006626A5"/>
    <w:rsid w:val="006630FF"/>
    <w:rsid w:val="00664791"/>
    <w:rsid w:val="00665ED4"/>
    <w:rsid w:val="00667775"/>
    <w:rsid w:val="00670316"/>
    <w:rsid w:val="00670BAD"/>
    <w:rsid w:val="00672F88"/>
    <w:rsid w:val="00672FDF"/>
    <w:rsid w:val="0067379A"/>
    <w:rsid w:val="00673D81"/>
    <w:rsid w:val="00675440"/>
    <w:rsid w:val="00675679"/>
    <w:rsid w:val="006756C8"/>
    <w:rsid w:val="00675F22"/>
    <w:rsid w:val="006761A8"/>
    <w:rsid w:val="00677540"/>
    <w:rsid w:val="00680906"/>
    <w:rsid w:val="00684AA4"/>
    <w:rsid w:val="00686635"/>
    <w:rsid w:val="00686A2A"/>
    <w:rsid w:val="00687EFD"/>
    <w:rsid w:val="006903D6"/>
    <w:rsid w:val="00693934"/>
    <w:rsid w:val="006969A0"/>
    <w:rsid w:val="00696B4E"/>
    <w:rsid w:val="006A1A65"/>
    <w:rsid w:val="006A33C1"/>
    <w:rsid w:val="006A4016"/>
    <w:rsid w:val="006A4B05"/>
    <w:rsid w:val="006A54C4"/>
    <w:rsid w:val="006A697F"/>
    <w:rsid w:val="006B1878"/>
    <w:rsid w:val="006B1C99"/>
    <w:rsid w:val="006B2AA2"/>
    <w:rsid w:val="006B4771"/>
    <w:rsid w:val="006B4956"/>
    <w:rsid w:val="006B6647"/>
    <w:rsid w:val="006C00AE"/>
    <w:rsid w:val="006C1AAF"/>
    <w:rsid w:val="006C3C1F"/>
    <w:rsid w:val="006C3DF5"/>
    <w:rsid w:val="006C4C9C"/>
    <w:rsid w:val="006D0BD5"/>
    <w:rsid w:val="006D1A80"/>
    <w:rsid w:val="006D7FC3"/>
    <w:rsid w:val="006E045F"/>
    <w:rsid w:val="006E04C0"/>
    <w:rsid w:val="006E246D"/>
    <w:rsid w:val="006E6570"/>
    <w:rsid w:val="006E72C2"/>
    <w:rsid w:val="006E737A"/>
    <w:rsid w:val="006F04BC"/>
    <w:rsid w:val="006F1098"/>
    <w:rsid w:val="006F2AF9"/>
    <w:rsid w:val="006F3C43"/>
    <w:rsid w:val="006F4396"/>
    <w:rsid w:val="006F6288"/>
    <w:rsid w:val="006F70FC"/>
    <w:rsid w:val="006F78D9"/>
    <w:rsid w:val="00700D48"/>
    <w:rsid w:val="007012B3"/>
    <w:rsid w:val="007014F2"/>
    <w:rsid w:val="00702A1D"/>
    <w:rsid w:val="00703759"/>
    <w:rsid w:val="0070393E"/>
    <w:rsid w:val="007055A1"/>
    <w:rsid w:val="007056BE"/>
    <w:rsid w:val="0070583D"/>
    <w:rsid w:val="0070613D"/>
    <w:rsid w:val="007065E0"/>
    <w:rsid w:val="00710634"/>
    <w:rsid w:val="00711171"/>
    <w:rsid w:val="00711BF9"/>
    <w:rsid w:val="00713EBC"/>
    <w:rsid w:val="0071619B"/>
    <w:rsid w:val="007205C3"/>
    <w:rsid w:val="007219DA"/>
    <w:rsid w:val="00721BB8"/>
    <w:rsid w:val="00723548"/>
    <w:rsid w:val="007239B8"/>
    <w:rsid w:val="00723AE0"/>
    <w:rsid w:val="00724B39"/>
    <w:rsid w:val="00725620"/>
    <w:rsid w:val="00731455"/>
    <w:rsid w:val="00731547"/>
    <w:rsid w:val="007315FE"/>
    <w:rsid w:val="007316AF"/>
    <w:rsid w:val="00731B9E"/>
    <w:rsid w:val="00732056"/>
    <w:rsid w:val="00734813"/>
    <w:rsid w:val="0073755F"/>
    <w:rsid w:val="00741CEE"/>
    <w:rsid w:val="00742626"/>
    <w:rsid w:val="00744818"/>
    <w:rsid w:val="00744C88"/>
    <w:rsid w:val="00745057"/>
    <w:rsid w:val="00746F52"/>
    <w:rsid w:val="00750C48"/>
    <w:rsid w:val="00750E7E"/>
    <w:rsid w:val="00751549"/>
    <w:rsid w:val="00751E20"/>
    <w:rsid w:val="00752750"/>
    <w:rsid w:val="0075363C"/>
    <w:rsid w:val="00754F8E"/>
    <w:rsid w:val="00755FC7"/>
    <w:rsid w:val="00757697"/>
    <w:rsid w:val="007603C6"/>
    <w:rsid w:val="007613EB"/>
    <w:rsid w:val="007627A8"/>
    <w:rsid w:val="00762FC0"/>
    <w:rsid w:val="00763643"/>
    <w:rsid w:val="00772B19"/>
    <w:rsid w:val="00772DEA"/>
    <w:rsid w:val="00774B83"/>
    <w:rsid w:val="007750A6"/>
    <w:rsid w:val="00775496"/>
    <w:rsid w:val="00775965"/>
    <w:rsid w:val="0078080C"/>
    <w:rsid w:val="00781F55"/>
    <w:rsid w:val="007833E4"/>
    <w:rsid w:val="007849A5"/>
    <w:rsid w:val="00786FDE"/>
    <w:rsid w:val="00787AE1"/>
    <w:rsid w:val="00787E94"/>
    <w:rsid w:val="007914E6"/>
    <w:rsid w:val="00792527"/>
    <w:rsid w:val="00793324"/>
    <w:rsid w:val="0079355C"/>
    <w:rsid w:val="00795411"/>
    <w:rsid w:val="0079567F"/>
    <w:rsid w:val="0079692E"/>
    <w:rsid w:val="00797518"/>
    <w:rsid w:val="00797B85"/>
    <w:rsid w:val="007A0C8C"/>
    <w:rsid w:val="007A13F1"/>
    <w:rsid w:val="007A18FF"/>
    <w:rsid w:val="007A19CE"/>
    <w:rsid w:val="007A20D4"/>
    <w:rsid w:val="007A4474"/>
    <w:rsid w:val="007B0C2A"/>
    <w:rsid w:val="007B0D56"/>
    <w:rsid w:val="007B19CA"/>
    <w:rsid w:val="007B1D56"/>
    <w:rsid w:val="007B1F47"/>
    <w:rsid w:val="007B2286"/>
    <w:rsid w:val="007B3559"/>
    <w:rsid w:val="007B38AA"/>
    <w:rsid w:val="007B3A2A"/>
    <w:rsid w:val="007B3B53"/>
    <w:rsid w:val="007B5204"/>
    <w:rsid w:val="007B5C60"/>
    <w:rsid w:val="007B6A11"/>
    <w:rsid w:val="007B78D7"/>
    <w:rsid w:val="007C0740"/>
    <w:rsid w:val="007C3AC3"/>
    <w:rsid w:val="007C76BC"/>
    <w:rsid w:val="007D0AEA"/>
    <w:rsid w:val="007D0B93"/>
    <w:rsid w:val="007D10A6"/>
    <w:rsid w:val="007D1925"/>
    <w:rsid w:val="007D4CB5"/>
    <w:rsid w:val="007D64E1"/>
    <w:rsid w:val="007E0C4E"/>
    <w:rsid w:val="007E1E6E"/>
    <w:rsid w:val="007E1EE8"/>
    <w:rsid w:val="007E26E5"/>
    <w:rsid w:val="007E3332"/>
    <w:rsid w:val="007E54A8"/>
    <w:rsid w:val="007E710B"/>
    <w:rsid w:val="007E7224"/>
    <w:rsid w:val="007E78F9"/>
    <w:rsid w:val="007E7BAE"/>
    <w:rsid w:val="007F0836"/>
    <w:rsid w:val="007F12DF"/>
    <w:rsid w:val="007F178A"/>
    <w:rsid w:val="007F1AE9"/>
    <w:rsid w:val="007F20E4"/>
    <w:rsid w:val="007F21BD"/>
    <w:rsid w:val="007F2968"/>
    <w:rsid w:val="007F4651"/>
    <w:rsid w:val="007F5C6E"/>
    <w:rsid w:val="007F6DDD"/>
    <w:rsid w:val="007F7318"/>
    <w:rsid w:val="007F75D9"/>
    <w:rsid w:val="0080033A"/>
    <w:rsid w:val="00800DFC"/>
    <w:rsid w:val="008014AF"/>
    <w:rsid w:val="00801595"/>
    <w:rsid w:val="00802171"/>
    <w:rsid w:val="00803586"/>
    <w:rsid w:val="00805BBA"/>
    <w:rsid w:val="00807649"/>
    <w:rsid w:val="008078AC"/>
    <w:rsid w:val="00810FA7"/>
    <w:rsid w:val="008110A9"/>
    <w:rsid w:val="00811990"/>
    <w:rsid w:val="00812766"/>
    <w:rsid w:val="0081409A"/>
    <w:rsid w:val="00815130"/>
    <w:rsid w:val="00815FEC"/>
    <w:rsid w:val="00820406"/>
    <w:rsid w:val="00820F70"/>
    <w:rsid w:val="0082240D"/>
    <w:rsid w:val="00822AF8"/>
    <w:rsid w:val="008269C4"/>
    <w:rsid w:val="00827283"/>
    <w:rsid w:val="00827C59"/>
    <w:rsid w:val="008303FD"/>
    <w:rsid w:val="00830EBE"/>
    <w:rsid w:val="00831BF0"/>
    <w:rsid w:val="00832060"/>
    <w:rsid w:val="008338B1"/>
    <w:rsid w:val="00834CCE"/>
    <w:rsid w:val="00836A7D"/>
    <w:rsid w:val="008401E0"/>
    <w:rsid w:val="0084029F"/>
    <w:rsid w:val="008404B8"/>
    <w:rsid w:val="008408E0"/>
    <w:rsid w:val="00841701"/>
    <w:rsid w:val="00842749"/>
    <w:rsid w:val="008453DC"/>
    <w:rsid w:val="0084769A"/>
    <w:rsid w:val="0085392E"/>
    <w:rsid w:val="008541BB"/>
    <w:rsid w:val="00856E2C"/>
    <w:rsid w:val="00856E49"/>
    <w:rsid w:val="008578BC"/>
    <w:rsid w:val="00857FE9"/>
    <w:rsid w:val="00860173"/>
    <w:rsid w:val="008610B4"/>
    <w:rsid w:val="008614BD"/>
    <w:rsid w:val="00865B13"/>
    <w:rsid w:val="00865D18"/>
    <w:rsid w:val="00865F4C"/>
    <w:rsid w:val="0086622F"/>
    <w:rsid w:val="008662F7"/>
    <w:rsid w:val="008670E8"/>
    <w:rsid w:val="00867532"/>
    <w:rsid w:val="0087028A"/>
    <w:rsid w:val="00870414"/>
    <w:rsid w:val="00870B10"/>
    <w:rsid w:val="00872621"/>
    <w:rsid w:val="0087334B"/>
    <w:rsid w:val="00874511"/>
    <w:rsid w:val="008757CF"/>
    <w:rsid w:val="00875FCA"/>
    <w:rsid w:val="00876402"/>
    <w:rsid w:val="00876C0E"/>
    <w:rsid w:val="00876E9C"/>
    <w:rsid w:val="0087716B"/>
    <w:rsid w:val="00880D50"/>
    <w:rsid w:val="008829C0"/>
    <w:rsid w:val="00883496"/>
    <w:rsid w:val="00883FFC"/>
    <w:rsid w:val="00887C1C"/>
    <w:rsid w:val="00890A72"/>
    <w:rsid w:val="00891030"/>
    <w:rsid w:val="008926F3"/>
    <w:rsid w:val="00892F58"/>
    <w:rsid w:val="00894052"/>
    <w:rsid w:val="00894E95"/>
    <w:rsid w:val="008951DD"/>
    <w:rsid w:val="0089756B"/>
    <w:rsid w:val="008A0467"/>
    <w:rsid w:val="008A0489"/>
    <w:rsid w:val="008A132B"/>
    <w:rsid w:val="008A13C8"/>
    <w:rsid w:val="008A4059"/>
    <w:rsid w:val="008A53D5"/>
    <w:rsid w:val="008A6EDB"/>
    <w:rsid w:val="008B0355"/>
    <w:rsid w:val="008B0953"/>
    <w:rsid w:val="008B0B11"/>
    <w:rsid w:val="008B254B"/>
    <w:rsid w:val="008B32A5"/>
    <w:rsid w:val="008C116A"/>
    <w:rsid w:val="008C1CFF"/>
    <w:rsid w:val="008C29A4"/>
    <w:rsid w:val="008C34DB"/>
    <w:rsid w:val="008C5AAC"/>
    <w:rsid w:val="008C5C99"/>
    <w:rsid w:val="008C5DCB"/>
    <w:rsid w:val="008C5FB1"/>
    <w:rsid w:val="008D06A9"/>
    <w:rsid w:val="008D18B6"/>
    <w:rsid w:val="008D605F"/>
    <w:rsid w:val="008D62C1"/>
    <w:rsid w:val="008D7195"/>
    <w:rsid w:val="008D7605"/>
    <w:rsid w:val="008E050A"/>
    <w:rsid w:val="008E05AC"/>
    <w:rsid w:val="008E05D0"/>
    <w:rsid w:val="008E1369"/>
    <w:rsid w:val="008E319F"/>
    <w:rsid w:val="008E3584"/>
    <w:rsid w:val="008E7482"/>
    <w:rsid w:val="008F0749"/>
    <w:rsid w:val="008F42C2"/>
    <w:rsid w:val="008F5590"/>
    <w:rsid w:val="008F5788"/>
    <w:rsid w:val="008F6196"/>
    <w:rsid w:val="008F6967"/>
    <w:rsid w:val="008F6F66"/>
    <w:rsid w:val="00900AA8"/>
    <w:rsid w:val="0090152D"/>
    <w:rsid w:val="00902ADC"/>
    <w:rsid w:val="009039B3"/>
    <w:rsid w:val="00903B59"/>
    <w:rsid w:val="009040A2"/>
    <w:rsid w:val="0090473A"/>
    <w:rsid w:val="00906071"/>
    <w:rsid w:val="00906350"/>
    <w:rsid w:val="0091001C"/>
    <w:rsid w:val="00914AA8"/>
    <w:rsid w:val="00914B30"/>
    <w:rsid w:val="00916073"/>
    <w:rsid w:val="00916B34"/>
    <w:rsid w:val="00920B50"/>
    <w:rsid w:val="0092152B"/>
    <w:rsid w:val="00921D9B"/>
    <w:rsid w:val="00921FE4"/>
    <w:rsid w:val="0092203F"/>
    <w:rsid w:val="00922DC3"/>
    <w:rsid w:val="00923371"/>
    <w:rsid w:val="009254D1"/>
    <w:rsid w:val="00925C35"/>
    <w:rsid w:val="009268A6"/>
    <w:rsid w:val="009308E6"/>
    <w:rsid w:val="00930BD6"/>
    <w:rsid w:val="009333AB"/>
    <w:rsid w:val="00934F86"/>
    <w:rsid w:val="00935962"/>
    <w:rsid w:val="00936A21"/>
    <w:rsid w:val="00936C86"/>
    <w:rsid w:val="00942D10"/>
    <w:rsid w:val="00942F29"/>
    <w:rsid w:val="00943403"/>
    <w:rsid w:val="00946487"/>
    <w:rsid w:val="00946766"/>
    <w:rsid w:val="00951FFA"/>
    <w:rsid w:val="00952951"/>
    <w:rsid w:val="00952BE1"/>
    <w:rsid w:val="009541E7"/>
    <w:rsid w:val="0095479F"/>
    <w:rsid w:val="009553E9"/>
    <w:rsid w:val="00955D56"/>
    <w:rsid w:val="0095646D"/>
    <w:rsid w:val="00957C7D"/>
    <w:rsid w:val="00957F15"/>
    <w:rsid w:val="009605D0"/>
    <w:rsid w:val="0096340E"/>
    <w:rsid w:val="00964652"/>
    <w:rsid w:val="00964954"/>
    <w:rsid w:val="00964B80"/>
    <w:rsid w:val="00965513"/>
    <w:rsid w:val="00965C54"/>
    <w:rsid w:val="009670AA"/>
    <w:rsid w:val="00967106"/>
    <w:rsid w:val="00967E75"/>
    <w:rsid w:val="00970F58"/>
    <w:rsid w:val="009724AE"/>
    <w:rsid w:val="009726AA"/>
    <w:rsid w:val="0097364A"/>
    <w:rsid w:val="00973DEA"/>
    <w:rsid w:val="00975266"/>
    <w:rsid w:val="0097593B"/>
    <w:rsid w:val="00976BB7"/>
    <w:rsid w:val="00980962"/>
    <w:rsid w:val="0098127B"/>
    <w:rsid w:val="00982541"/>
    <w:rsid w:val="00983B55"/>
    <w:rsid w:val="00985D45"/>
    <w:rsid w:val="00986E3E"/>
    <w:rsid w:val="00990484"/>
    <w:rsid w:val="00990C19"/>
    <w:rsid w:val="00990EAA"/>
    <w:rsid w:val="00991465"/>
    <w:rsid w:val="00992F45"/>
    <w:rsid w:val="00993292"/>
    <w:rsid w:val="00995CDD"/>
    <w:rsid w:val="00996212"/>
    <w:rsid w:val="00997496"/>
    <w:rsid w:val="009A04CF"/>
    <w:rsid w:val="009A1CCA"/>
    <w:rsid w:val="009A2164"/>
    <w:rsid w:val="009A3652"/>
    <w:rsid w:val="009A397D"/>
    <w:rsid w:val="009A4D3E"/>
    <w:rsid w:val="009A78AC"/>
    <w:rsid w:val="009B1389"/>
    <w:rsid w:val="009B174F"/>
    <w:rsid w:val="009B190F"/>
    <w:rsid w:val="009B1F59"/>
    <w:rsid w:val="009B47F1"/>
    <w:rsid w:val="009B58CF"/>
    <w:rsid w:val="009C05FF"/>
    <w:rsid w:val="009C2016"/>
    <w:rsid w:val="009C32AF"/>
    <w:rsid w:val="009C362B"/>
    <w:rsid w:val="009C6D67"/>
    <w:rsid w:val="009C725D"/>
    <w:rsid w:val="009D0360"/>
    <w:rsid w:val="009D0FDA"/>
    <w:rsid w:val="009D11C0"/>
    <w:rsid w:val="009D16BB"/>
    <w:rsid w:val="009D3008"/>
    <w:rsid w:val="009D5205"/>
    <w:rsid w:val="009D7400"/>
    <w:rsid w:val="009D7C29"/>
    <w:rsid w:val="009E0ABE"/>
    <w:rsid w:val="009E19EE"/>
    <w:rsid w:val="009E68F6"/>
    <w:rsid w:val="009E73A6"/>
    <w:rsid w:val="009F1349"/>
    <w:rsid w:val="009F184B"/>
    <w:rsid w:val="009F1B56"/>
    <w:rsid w:val="009F23DC"/>
    <w:rsid w:val="009F7E15"/>
    <w:rsid w:val="00A016C4"/>
    <w:rsid w:val="00A01CBC"/>
    <w:rsid w:val="00A042E2"/>
    <w:rsid w:val="00A0446D"/>
    <w:rsid w:val="00A074D7"/>
    <w:rsid w:val="00A1038D"/>
    <w:rsid w:val="00A116B4"/>
    <w:rsid w:val="00A11750"/>
    <w:rsid w:val="00A12CCD"/>
    <w:rsid w:val="00A159D1"/>
    <w:rsid w:val="00A21249"/>
    <w:rsid w:val="00A219D6"/>
    <w:rsid w:val="00A227A6"/>
    <w:rsid w:val="00A227E5"/>
    <w:rsid w:val="00A23395"/>
    <w:rsid w:val="00A23F91"/>
    <w:rsid w:val="00A2471C"/>
    <w:rsid w:val="00A264EE"/>
    <w:rsid w:val="00A26F5C"/>
    <w:rsid w:val="00A27AC3"/>
    <w:rsid w:val="00A27E04"/>
    <w:rsid w:val="00A30232"/>
    <w:rsid w:val="00A30A3C"/>
    <w:rsid w:val="00A30AEC"/>
    <w:rsid w:val="00A30B94"/>
    <w:rsid w:val="00A312E5"/>
    <w:rsid w:val="00A31333"/>
    <w:rsid w:val="00A33523"/>
    <w:rsid w:val="00A342B5"/>
    <w:rsid w:val="00A37620"/>
    <w:rsid w:val="00A3792A"/>
    <w:rsid w:val="00A40E31"/>
    <w:rsid w:val="00A40FA8"/>
    <w:rsid w:val="00A41C8C"/>
    <w:rsid w:val="00A42445"/>
    <w:rsid w:val="00A4354F"/>
    <w:rsid w:val="00A43C43"/>
    <w:rsid w:val="00A44482"/>
    <w:rsid w:val="00A46D4E"/>
    <w:rsid w:val="00A47C9D"/>
    <w:rsid w:val="00A51BDF"/>
    <w:rsid w:val="00A52F10"/>
    <w:rsid w:val="00A52FD6"/>
    <w:rsid w:val="00A53833"/>
    <w:rsid w:val="00A54ECA"/>
    <w:rsid w:val="00A55FED"/>
    <w:rsid w:val="00A5676C"/>
    <w:rsid w:val="00A5750C"/>
    <w:rsid w:val="00A60BB8"/>
    <w:rsid w:val="00A60BF1"/>
    <w:rsid w:val="00A62232"/>
    <w:rsid w:val="00A62FCB"/>
    <w:rsid w:val="00A6663B"/>
    <w:rsid w:val="00A672DA"/>
    <w:rsid w:val="00A722AB"/>
    <w:rsid w:val="00A722B8"/>
    <w:rsid w:val="00A7312F"/>
    <w:rsid w:val="00A734BB"/>
    <w:rsid w:val="00A740B5"/>
    <w:rsid w:val="00A74408"/>
    <w:rsid w:val="00A74C99"/>
    <w:rsid w:val="00A75BCF"/>
    <w:rsid w:val="00A76C26"/>
    <w:rsid w:val="00A77BED"/>
    <w:rsid w:val="00A800E1"/>
    <w:rsid w:val="00A8027E"/>
    <w:rsid w:val="00A81723"/>
    <w:rsid w:val="00A83CEF"/>
    <w:rsid w:val="00A84EEE"/>
    <w:rsid w:val="00A85065"/>
    <w:rsid w:val="00A85CF9"/>
    <w:rsid w:val="00A91979"/>
    <w:rsid w:val="00A91CB2"/>
    <w:rsid w:val="00A91E46"/>
    <w:rsid w:val="00A95D47"/>
    <w:rsid w:val="00AA0F64"/>
    <w:rsid w:val="00AA2B05"/>
    <w:rsid w:val="00AA3CE0"/>
    <w:rsid w:val="00AA65B5"/>
    <w:rsid w:val="00AA712D"/>
    <w:rsid w:val="00AB0A97"/>
    <w:rsid w:val="00AB27F3"/>
    <w:rsid w:val="00AB3CD6"/>
    <w:rsid w:val="00AB4298"/>
    <w:rsid w:val="00AB6B3B"/>
    <w:rsid w:val="00AC2F17"/>
    <w:rsid w:val="00AC3ADF"/>
    <w:rsid w:val="00AC45EE"/>
    <w:rsid w:val="00AC47D8"/>
    <w:rsid w:val="00AC5610"/>
    <w:rsid w:val="00AC6E36"/>
    <w:rsid w:val="00AD06E6"/>
    <w:rsid w:val="00AD099C"/>
    <w:rsid w:val="00AD1B59"/>
    <w:rsid w:val="00AD1D59"/>
    <w:rsid w:val="00AD22BC"/>
    <w:rsid w:val="00AD5FD5"/>
    <w:rsid w:val="00AD5FE3"/>
    <w:rsid w:val="00AD61D0"/>
    <w:rsid w:val="00AD7AA2"/>
    <w:rsid w:val="00AE0A03"/>
    <w:rsid w:val="00AE2157"/>
    <w:rsid w:val="00AE2845"/>
    <w:rsid w:val="00AE4E5F"/>
    <w:rsid w:val="00AE4FB7"/>
    <w:rsid w:val="00AE54D6"/>
    <w:rsid w:val="00AF194A"/>
    <w:rsid w:val="00AF37C5"/>
    <w:rsid w:val="00AF51EB"/>
    <w:rsid w:val="00AF59D0"/>
    <w:rsid w:val="00AF5C2B"/>
    <w:rsid w:val="00AF6918"/>
    <w:rsid w:val="00AF785A"/>
    <w:rsid w:val="00AF79AB"/>
    <w:rsid w:val="00B0068C"/>
    <w:rsid w:val="00B00DAF"/>
    <w:rsid w:val="00B02AE3"/>
    <w:rsid w:val="00B03AB1"/>
    <w:rsid w:val="00B05288"/>
    <w:rsid w:val="00B05511"/>
    <w:rsid w:val="00B071BF"/>
    <w:rsid w:val="00B13761"/>
    <w:rsid w:val="00B13818"/>
    <w:rsid w:val="00B154E5"/>
    <w:rsid w:val="00B21DE4"/>
    <w:rsid w:val="00B225A5"/>
    <w:rsid w:val="00B22AA1"/>
    <w:rsid w:val="00B2371A"/>
    <w:rsid w:val="00B23FF1"/>
    <w:rsid w:val="00B240D6"/>
    <w:rsid w:val="00B25B0D"/>
    <w:rsid w:val="00B30016"/>
    <w:rsid w:val="00B30345"/>
    <w:rsid w:val="00B332A4"/>
    <w:rsid w:val="00B33761"/>
    <w:rsid w:val="00B34AA4"/>
    <w:rsid w:val="00B3750B"/>
    <w:rsid w:val="00B404B3"/>
    <w:rsid w:val="00B40A17"/>
    <w:rsid w:val="00B41AFC"/>
    <w:rsid w:val="00B42423"/>
    <w:rsid w:val="00B4244F"/>
    <w:rsid w:val="00B44741"/>
    <w:rsid w:val="00B44ECC"/>
    <w:rsid w:val="00B4542F"/>
    <w:rsid w:val="00B45FB9"/>
    <w:rsid w:val="00B46964"/>
    <w:rsid w:val="00B47746"/>
    <w:rsid w:val="00B50D27"/>
    <w:rsid w:val="00B52E20"/>
    <w:rsid w:val="00B53113"/>
    <w:rsid w:val="00B54F84"/>
    <w:rsid w:val="00B57C6E"/>
    <w:rsid w:val="00B60E96"/>
    <w:rsid w:val="00B62AB6"/>
    <w:rsid w:val="00B63650"/>
    <w:rsid w:val="00B704A2"/>
    <w:rsid w:val="00B70F3D"/>
    <w:rsid w:val="00B71398"/>
    <w:rsid w:val="00B72032"/>
    <w:rsid w:val="00B73F3F"/>
    <w:rsid w:val="00B74C8A"/>
    <w:rsid w:val="00B75747"/>
    <w:rsid w:val="00B76390"/>
    <w:rsid w:val="00B76D1F"/>
    <w:rsid w:val="00B77278"/>
    <w:rsid w:val="00B774A8"/>
    <w:rsid w:val="00B80993"/>
    <w:rsid w:val="00B8280E"/>
    <w:rsid w:val="00B8442A"/>
    <w:rsid w:val="00B84DD3"/>
    <w:rsid w:val="00B853F5"/>
    <w:rsid w:val="00B87BC4"/>
    <w:rsid w:val="00B91C80"/>
    <w:rsid w:val="00B91F68"/>
    <w:rsid w:val="00B9582E"/>
    <w:rsid w:val="00B96092"/>
    <w:rsid w:val="00BA4256"/>
    <w:rsid w:val="00BA4392"/>
    <w:rsid w:val="00BA46FB"/>
    <w:rsid w:val="00BA4CFF"/>
    <w:rsid w:val="00BA6F0E"/>
    <w:rsid w:val="00BB1506"/>
    <w:rsid w:val="00BB1FD9"/>
    <w:rsid w:val="00BB25DB"/>
    <w:rsid w:val="00BB260D"/>
    <w:rsid w:val="00BB3C52"/>
    <w:rsid w:val="00BB498E"/>
    <w:rsid w:val="00BB4C1D"/>
    <w:rsid w:val="00BB546D"/>
    <w:rsid w:val="00BB5E94"/>
    <w:rsid w:val="00BB6270"/>
    <w:rsid w:val="00BB7BC7"/>
    <w:rsid w:val="00BC0A8A"/>
    <w:rsid w:val="00BC1552"/>
    <w:rsid w:val="00BC1723"/>
    <w:rsid w:val="00BC1A8E"/>
    <w:rsid w:val="00BC1F51"/>
    <w:rsid w:val="00BC22B6"/>
    <w:rsid w:val="00BC2326"/>
    <w:rsid w:val="00BC39B2"/>
    <w:rsid w:val="00BC4AA0"/>
    <w:rsid w:val="00BC5833"/>
    <w:rsid w:val="00BC7A01"/>
    <w:rsid w:val="00BD04B4"/>
    <w:rsid w:val="00BD1C49"/>
    <w:rsid w:val="00BD2A61"/>
    <w:rsid w:val="00BD2FB6"/>
    <w:rsid w:val="00BE0CE0"/>
    <w:rsid w:val="00BE10C5"/>
    <w:rsid w:val="00BE3292"/>
    <w:rsid w:val="00BE4337"/>
    <w:rsid w:val="00BE5832"/>
    <w:rsid w:val="00BF0D08"/>
    <w:rsid w:val="00BF1AD6"/>
    <w:rsid w:val="00BF1BCC"/>
    <w:rsid w:val="00BF26BC"/>
    <w:rsid w:val="00BF415B"/>
    <w:rsid w:val="00BF635E"/>
    <w:rsid w:val="00C014D7"/>
    <w:rsid w:val="00C0430A"/>
    <w:rsid w:val="00C04BEA"/>
    <w:rsid w:val="00C0631D"/>
    <w:rsid w:val="00C077EC"/>
    <w:rsid w:val="00C11FCF"/>
    <w:rsid w:val="00C12C69"/>
    <w:rsid w:val="00C12EAF"/>
    <w:rsid w:val="00C152D1"/>
    <w:rsid w:val="00C15D47"/>
    <w:rsid w:val="00C17A62"/>
    <w:rsid w:val="00C17FBF"/>
    <w:rsid w:val="00C214CA"/>
    <w:rsid w:val="00C233CB"/>
    <w:rsid w:val="00C23AAF"/>
    <w:rsid w:val="00C26282"/>
    <w:rsid w:val="00C26911"/>
    <w:rsid w:val="00C27844"/>
    <w:rsid w:val="00C306BE"/>
    <w:rsid w:val="00C30AFA"/>
    <w:rsid w:val="00C30B3D"/>
    <w:rsid w:val="00C30C14"/>
    <w:rsid w:val="00C31476"/>
    <w:rsid w:val="00C33BEA"/>
    <w:rsid w:val="00C33EF0"/>
    <w:rsid w:val="00C3507B"/>
    <w:rsid w:val="00C37375"/>
    <w:rsid w:val="00C37B57"/>
    <w:rsid w:val="00C37FF3"/>
    <w:rsid w:val="00C424DB"/>
    <w:rsid w:val="00C42F17"/>
    <w:rsid w:val="00C43D0B"/>
    <w:rsid w:val="00C446AA"/>
    <w:rsid w:val="00C44ED5"/>
    <w:rsid w:val="00C469FB"/>
    <w:rsid w:val="00C52100"/>
    <w:rsid w:val="00C536C0"/>
    <w:rsid w:val="00C5504B"/>
    <w:rsid w:val="00C551A1"/>
    <w:rsid w:val="00C55801"/>
    <w:rsid w:val="00C57304"/>
    <w:rsid w:val="00C57E3B"/>
    <w:rsid w:val="00C605D6"/>
    <w:rsid w:val="00C616BF"/>
    <w:rsid w:val="00C6196D"/>
    <w:rsid w:val="00C61B2C"/>
    <w:rsid w:val="00C61EC6"/>
    <w:rsid w:val="00C6300F"/>
    <w:rsid w:val="00C6320F"/>
    <w:rsid w:val="00C63A79"/>
    <w:rsid w:val="00C67966"/>
    <w:rsid w:val="00C70ABC"/>
    <w:rsid w:val="00C746AE"/>
    <w:rsid w:val="00C77371"/>
    <w:rsid w:val="00C77968"/>
    <w:rsid w:val="00C80803"/>
    <w:rsid w:val="00C81A01"/>
    <w:rsid w:val="00C8220C"/>
    <w:rsid w:val="00C83329"/>
    <w:rsid w:val="00C8404A"/>
    <w:rsid w:val="00C847A9"/>
    <w:rsid w:val="00C8503A"/>
    <w:rsid w:val="00C85324"/>
    <w:rsid w:val="00C85389"/>
    <w:rsid w:val="00C853F0"/>
    <w:rsid w:val="00C85D45"/>
    <w:rsid w:val="00C86202"/>
    <w:rsid w:val="00C86571"/>
    <w:rsid w:val="00C877F0"/>
    <w:rsid w:val="00C87848"/>
    <w:rsid w:val="00C87ADD"/>
    <w:rsid w:val="00C87FD2"/>
    <w:rsid w:val="00C90EB9"/>
    <w:rsid w:val="00C91E27"/>
    <w:rsid w:val="00C937D7"/>
    <w:rsid w:val="00C94D26"/>
    <w:rsid w:val="00C952A7"/>
    <w:rsid w:val="00C957B4"/>
    <w:rsid w:val="00C96B93"/>
    <w:rsid w:val="00C9711A"/>
    <w:rsid w:val="00C9799C"/>
    <w:rsid w:val="00CA068A"/>
    <w:rsid w:val="00CA0D71"/>
    <w:rsid w:val="00CA2FD9"/>
    <w:rsid w:val="00CA6D38"/>
    <w:rsid w:val="00CA7B3A"/>
    <w:rsid w:val="00CB0029"/>
    <w:rsid w:val="00CB1929"/>
    <w:rsid w:val="00CB2BB6"/>
    <w:rsid w:val="00CB3B0F"/>
    <w:rsid w:val="00CB5341"/>
    <w:rsid w:val="00CB55A7"/>
    <w:rsid w:val="00CB641E"/>
    <w:rsid w:val="00CB67B7"/>
    <w:rsid w:val="00CB686E"/>
    <w:rsid w:val="00CC01E8"/>
    <w:rsid w:val="00CC1675"/>
    <w:rsid w:val="00CC2398"/>
    <w:rsid w:val="00CC2605"/>
    <w:rsid w:val="00CC4B4F"/>
    <w:rsid w:val="00CC5BD5"/>
    <w:rsid w:val="00CD0C38"/>
    <w:rsid w:val="00CD24CC"/>
    <w:rsid w:val="00CD2599"/>
    <w:rsid w:val="00CD2827"/>
    <w:rsid w:val="00CD2E1E"/>
    <w:rsid w:val="00CD35B0"/>
    <w:rsid w:val="00CD3B30"/>
    <w:rsid w:val="00CD5547"/>
    <w:rsid w:val="00CD7E06"/>
    <w:rsid w:val="00CE19EC"/>
    <w:rsid w:val="00CE27D6"/>
    <w:rsid w:val="00CE455E"/>
    <w:rsid w:val="00CE6476"/>
    <w:rsid w:val="00CE69C3"/>
    <w:rsid w:val="00CE7A6E"/>
    <w:rsid w:val="00CF00DA"/>
    <w:rsid w:val="00CF02D4"/>
    <w:rsid w:val="00CF115A"/>
    <w:rsid w:val="00CF39F3"/>
    <w:rsid w:val="00CF51F2"/>
    <w:rsid w:val="00CF5C2F"/>
    <w:rsid w:val="00CF71D5"/>
    <w:rsid w:val="00D00969"/>
    <w:rsid w:val="00D019EA"/>
    <w:rsid w:val="00D01B60"/>
    <w:rsid w:val="00D030CE"/>
    <w:rsid w:val="00D047A9"/>
    <w:rsid w:val="00D05452"/>
    <w:rsid w:val="00D05588"/>
    <w:rsid w:val="00D05E1E"/>
    <w:rsid w:val="00D07335"/>
    <w:rsid w:val="00D11BFF"/>
    <w:rsid w:val="00D12592"/>
    <w:rsid w:val="00D1566B"/>
    <w:rsid w:val="00D178F3"/>
    <w:rsid w:val="00D17AC9"/>
    <w:rsid w:val="00D22348"/>
    <w:rsid w:val="00D232CA"/>
    <w:rsid w:val="00D25501"/>
    <w:rsid w:val="00D25A68"/>
    <w:rsid w:val="00D30EB5"/>
    <w:rsid w:val="00D31FDA"/>
    <w:rsid w:val="00D33D94"/>
    <w:rsid w:val="00D375CA"/>
    <w:rsid w:val="00D40634"/>
    <w:rsid w:val="00D42B74"/>
    <w:rsid w:val="00D430F8"/>
    <w:rsid w:val="00D4786B"/>
    <w:rsid w:val="00D512D6"/>
    <w:rsid w:val="00D5197D"/>
    <w:rsid w:val="00D52AAC"/>
    <w:rsid w:val="00D55D85"/>
    <w:rsid w:val="00D55E60"/>
    <w:rsid w:val="00D564D4"/>
    <w:rsid w:val="00D56B73"/>
    <w:rsid w:val="00D601E5"/>
    <w:rsid w:val="00D60420"/>
    <w:rsid w:val="00D6074C"/>
    <w:rsid w:val="00D60A97"/>
    <w:rsid w:val="00D6108D"/>
    <w:rsid w:val="00D647A1"/>
    <w:rsid w:val="00D64C5F"/>
    <w:rsid w:val="00D64D8F"/>
    <w:rsid w:val="00D651EF"/>
    <w:rsid w:val="00D66248"/>
    <w:rsid w:val="00D6758A"/>
    <w:rsid w:val="00D72741"/>
    <w:rsid w:val="00D73DB3"/>
    <w:rsid w:val="00D749EF"/>
    <w:rsid w:val="00D7682E"/>
    <w:rsid w:val="00D76C86"/>
    <w:rsid w:val="00D77935"/>
    <w:rsid w:val="00D77CC5"/>
    <w:rsid w:val="00D80714"/>
    <w:rsid w:val="00D810B1"/>
    <w:rsid w:val="00D81711"/>
    <w:rsid w:val="00D822A7"/>
    <w:rsid w:val="00D838AD"/>
    <w:rsid w:val="00D8504D"/>
    <w:rsid w:val="00D8583B"/>
    <w:rsid w:val="00D858B6"/>
    <w:rsid w:val="00D85A13"/>
    <w:rsid w:val="00D87BF9"/>
    <w:rsid w:val="00D90BE2"/>
    <w:rsid w:val="00D9105D"/>
    <w:rsid w:val="00D92C07"/>
    <w:rsid w:val="00D932A2"/>
    <w:rsid w:val="00D93568"/>
    <w:rsid w:val="00D9570D"/>
    <w:rsid w:val="00D9628B"/>
    <w:rsid w:val="00D96B2B"/>
    <w:rsid w:val="00D97499"/>
    <w:rsid w:val="00D97E87"/>
    <w:rsid w:val="00DA245D"/>
    <w:rsid w:val="00DA56A7"/>
    <w:rsid w:val="00DA7399"/>
    <w:rsid w:val="00DA79D4"/>
    <w:rsid w:val="00DB06BA"/>
    <w:rsid w:val="00DB1879"/>
    <w:rsid w:val="00DB2513"/>
    <w:rsid w:val="00DB2BD6"/>
    <w:rsid w:val="00DB2FFD"/>
    <w:rsid w:val="00DB477F"/>
    <w:rsid w:val="00DB50CA"/>
    <w:rsid w:val="00DB512C"/>
    <w:rsid w:val="00DB753C"/>
    <w:rsid w:val="00DC2B8B"/>
    <w:rsid w:val="00DC2D43"/>
    <w:rsid w:val="00DC5996"/>
    <w:rsid w:val="00DC7439"/>
    <w:rsid w:val="00DC7823"/>
    <w:rsid w:val="00DC7E7E"/>
    <w:rsid w:val="00DD0E80"/>
    <w:rsid w:val="00DD5437"/>
    <w:rsid w:val="00DD7654"/>
    <w:rsid w:val="00DD768D"/>
    <w:rsid w:val="00DE3E94"/>
    <w:rsid w:val="00DE4099"/>
    <w:rsid w:val="00DE7C82"/>
    <w:rsid w:val="00DF00B0"/>
    <w:rsid w:val="00DF20DF"/>
    <w:rsid w:val="00DF41B6"/>
    <w:rsid w:val="00DF5EC9"/>
    <w:rsid w:val="00DF6CBA"/>
    <w:rsid w:val="00DF71F3"/>
    <w:rsid w:val="00E0010C"/>
    <w:rsid w:val="00E00BCD"/>
    <w:rsid w:val="00E0197E"/>
    <w:rsid w:val="00E02BBE"/>
    <w:rsid w:val="00E0542E"/>
    <w:rsid w:val="00E05490"/>
    <w:rsid w:val="00E06C58"/>
    <w:rsid w:val="00E06CC0"/>
    <w:rsid w:val="00E1238B"/>
    <w:rsid w:val="00E12F18"/>
    <w:rsid w:val="00E15DF6"/>
    <w:rsid w:val="00E21A69"/>
    <w:rsid w:val="00E21FFB"/>
    <w:rsid w:val="00E235EC"/>
    <w:rsid w:val="00E23C98"/>
    <w:rsid w:val="00E26530"/>
    <w:rsid w:val="00E27361"/>
    <w:rsid w:val="00E3046E"/>
    <w:rsid w:val="00E3344C"/>
    <w:rsid w:val="00E35016"/>
    <w:rsid w:val="00E354BD"/>
    <w:rsid w:val="00E35CBE"/>
    <w:rsid w:val="00E37F56"/>
    <w:rsid w:val="00E40400"/>
    <w:rsid w:val="00E4132B"/>
    <w:rsid w:val="00E434E6"/>
    <w:rsid w:val="00E43E4A"/>
    <w:rsid w:val="00E452D5"/>
    <w:rsid w:val="00E47235"/>
    <w:rsid w:val="00E50211"/>
    <w:rsid w:val="00E50772"/>
    <w:rsid w:val="00E55691"/>
    <w:rsid w:val="00E55F41"/>
    <w:rsid w:val="00E56FC8"/>
    <w:rsid w:val="00E608BB"/>
    <w:rsid w:val="00E616B3"/>
    <w:rsid w:val="00E61E69"/>
    <w:rsid w:val="00E63946"/>
    <w:rsid w:val="00E66C31"/>
    <w:rsid w:val="00E677BF"/>
    <w:rsid w:val="00E704E8"/>
    <w:rsid w:val="00E7375A"/>
    <w:rsid w:val="00E74623"/>
    <w:rsid w:val="00E753FA"/>
    <w:rsid w:val="00E75E36"/>
    <w:rsid w:val="00E76BFA"/>
    <w:rsid w:val="00E76F82"/>
    <w:rsid w:val="00E772E2"/>
    <w:rsid w:val="00E7754E"/>
    <w:rsid w:val="00E77A05"/>
    <w:rsid w:val="00E82846"/>
    <w:rsid w:val="00E83856"/>
    <w:rsid w:val="00E83FC9"/>
    <w:rsid w:val="00E84FE2"/>
    <w:rsid w:val="00E8682E"/>
    <w:rsid w:val="00E87F9C"/>
    <w:rsid w:val="00E90A8D"/>
    <w:rsid w:val="00E90C7F"/>
    <w:rsid w:val="00E90E02"/>
    <w:rsid w:val="00E92A12"/>
    <w:rsid w:val="00E92BE6"/>
    <w:rsid w:val="00E94CFE"/>
    <w:rsid w:val="00E96002"/>
    <w:rsid w:val="00E964B4"/>
    <w:rsid w:val="00EA0217"/>
    <w:rsid w:val="00EA087A"/>
    <w:rsid w:val="00EA0C10"/>
    <w:rsid w:val="00EA50B2"/>
    <w:rsid w:val="00EA60C3"/>
    <w:rsid w:val="00EB03E2"/>
    <w:rsid w:val="00EB07A3"/>
    <w:rsid w:val="00EB3064"/>
    <w:rsid w:val="00EB4DBF"/>
    <w:rsid w:val="00EB4EA1"/>
    <w:rsid w:val="00EB5024"/>
    <w:rsid w:val="00EB57D0"/>
    <w:rsid w:val="00EC0A3E"/>
    <w:rsid w:val="00EC18B4"/>
    <w:rsid w:val="00EC2C3E"/>
    <w:rsid w:val="00EC35B0"/>
    <w:rsid w:val="00EC3F62"/>
    <w:rsid w:val="00EC4ABA"/>
    <w:rsid w:val="00EC55E5"/>
    <w:rsid w:val="00EC59CA"/>
    <w:rsid w:val="00ED04F8"/>
    <w:rsid w:val="00ED1900"/>
    <w:rsid w:val="00ED402D"/>
    <w:rsid w:val="00ED4269"/>
    <w:rsid w:val="00ED5F52"/>
    <w:rsid w:val="00ED671B"/>
    <w:rsid w:val="00ED6BF7"/>
    <w:rsid w:val="00EE0E2A"/>
    <w:rsid w:val="00EE39DC"/>
    <w:rsid w:val="00EE39E6"/>
    <w:rsid w:val="00EE6274"/>
    <w:rsid w:val="00EE6BAE"/>
    <w:rsid w:val="00EE6CDA"/>
    <w:rsid w:val="00EE7230"/>
    <w:rsid w:val="00EF01E0"/>
    <w:rsid w:val="00EF0734"/>
    <w:rsid w:val="00EF0935"/>
    <w:rsid w:val="00EF0C9F"/>
    <w:rsid w:val="00EF17E7"/>
    <w:rsid w:val="00EF3590"/>
    <w:rsid w:val="00EF37AD"/>
    <w:rsid w:val="00EF49E9"/>
    <w:rsid w:val="00EF4A86"/>
    <w:rsid w:val="00EF5C84"/>
    <w:rsid w:val="00EF6173"/>
    <w:rsid w:val="00EF798B"/>
    <w:rsid w:val="00F00EE8"/>
    <w:rsid w:val="00F01E8C"/>
    <w:rsid w:val="00F068BA"/>
    <w:rsid w:val="00F11775"/>
    <w:rsid w:val="00F1208E"/>
    <w:rsid w:val="00F12CDC"/>
    <w:rsid w:val="00F13860"/>
    <w:rsid w:val="00F14F84"/>
    <w:rsid w:val="00F16887"/>
    <w:rsid w:val="00F16F0C"/>
    <w:rsid w:val="00F17890"/>
    <w:rsid w:val="00F20452"/>
    <w:rsid w:val="00F22B43"/>
    <w:rsid w:val="00F24B1F"/>
    <w:rsid w:val="00F253D6"/>
    <w:rsid w:val="00F25722"/>
    <w:rsid w:val="00F2584B"/>
    <w:rsid w:val="00F264CB"/>
    <w:rsid w:val="00F270D6"/>
    <w:rsid w:val="00F30391"/>
    <w:rsid w:val="00F30A16"/>
    <w:rsid w:val="00F32B75"/>
    <w:rsid w:val="00F35198"/>
    <w:rsid w:val="00F353BE"/>
    <w:rsid w:val="00F35716"/>
    <w:rsid w:val="00F37A12"/>
    <w:rsid w:val="00F37CA3"/>
    <w:rsid w:val="00F37E05"/>
    <w:rsid w:val="00F41869"/>
    <w:rsid w:val="00F42102"/>
    <w:rsid w:val="00F424A9"/>
    <w:rsid w:val="00F43BEF"/>
    <w:rsid w:val="00F43D2E"/>
    <w:rsid w:val="00F464AA"/>
    <w:rsid w:val="00F4708E"/>
    <w:rsid w:val="00F50108"/>
    <w:rsid w:val="00F50492"/>
    <w:rsid w:val="00F50C24"/>
    <w:rsid w:val="00F513B0"/>
    <w:rsid w:val="00F516F3"/>
    <w:rsid w:val="00F53494"/>
    <w:rsid w:val="00F55278"/>
    <w:rsid w:val="00F601C0"/>
    <w:rsid w:val="00F61A3F"/>
    <w:rsid w:val="00F63C3F"/>
    <w:rsid w:val="00F6431A"/>
    <w:rsid w:val="00F6445E"/>
    <w:rsid w:val="00F64662"/>
    <w:rsid w:val="00F662EC"/>
    <w:rsid w:val="00F66B89"/>
    <w:rsid w:val="00F66C9A"/>
    <w:rsid w:val="00F67237"/>
    <w:rsid w:val="00F67E57"/>
    <w:rsid w:val="00F71C9E"/>
    <w:rsid w:val="00F73125"/>
    <w:rsid w:val="00F75CC8"/>
    <w:rsid w:val="00F77225"/>
    <w:rsid w:val="00F810A4"/>
    <w:rsid w:val="00F815B1"/>
    <w:rsid w:val="00F82C16"/>
    <w:rsid w:val="00F84E89"/>
    <w:rsid w:val="00F85754"/>
    <w:rsid w:val="00F86D06"/>
    <w:rsid w:val="00F87CC4"/>
    <w:rsid w:val="00F914B7"/>
    <w:rsid w:val="00F91A2F"/>
    <w:rsid w:val="00F950D9"/>
    <w:rsid w:val="00FA0C96"/>
    <w:rsid w:val="00FA1F9B"/>
    <w:rsid w:val="00FA224F"/>
    <w:rsid w:val="00FA2728"/>
    <w:rsid w:val="00FA3614"/>
    <w:rsid w:val="00FA3739"/>
    <w:rsid w:val="00FA4816"/>
    <w:rsid w:val="00FA5507"/>
    <w:rsid w:val="00FA60C4"/>
    <w:rsid w:val="00FA63D4"/>
    <w:rsid w:val="00FA7ACF"/>
    <w:rsid w:val="00FA7B48"/>
    <w:rsid w:val="00FB0EB3"/>
    <w:rsid w:val="00FB388E"/>
    <w:rsid w:val="00FB49E1"/>
    <w:rsid w:val="00FB5E99"/>
    <w:rsid w:val="00FB70BC"/>
    <w:rsid w:val="00FB738F"/>
    <w:rsid w:val="00FB78C6"/>
    <w:rsid w:val="00FB7B29"/>
    <w:rsid w:val="00FC1012"/>
    <w:rsid w:val="00FC1273"/>
    <w:rsid w:val="00FC1E48"/>
    <w:rsid w:val="00FC27F8"/>
    <w:rsid w:val="00FC282C"/>
    <w:rsid w:val="00FC288A"/>
    <w:rsid w:val="00FC60AB"/>
    <w:rsid w:val="00FC637E"/>
    <w:rsid w:val="00FC7E6E"/>
    <w:rsid w:val="00FD0DF3"/>
    <w:rsid w:val="00FD2956"/>
    <w:rsid w:val="00FD4099"/>
    <w:rsid w:val="00FD4BC6"/>
    <w:rsid w:val="00FD5C08"/>
    <w:rsid w:val="00FD5C11"/>
    <w:rsid w:val="00FD63ED"/>
    <w:rsid w:val="00FD6515"/>
    <w:rsid w:val="00FD7676"/>
    <w:rsid w:val="00FD78E8"/>
    <w:rsid w:val="00FD7AE5"/>
    <w:rsid w:val="00FD7D60"/>
    <w:rsid w:val="00FE0765"/>
    <w:rsid w:val="00FE090F"/>
    <w:rsid w:val="00FE0CC4"/>
    <w:rsid w:val="00FE1DB2"/>
    <w:rsid w:val="00FE42A5"/>
    <w:rsid w:val="00FE4BA2"/>
    <w:rsid w:val="00FE4D85"/>
    <w:rsid w:val="00FE7DAE"/>
    <w:rsid w:val="00FF0D30"/>
    <w:rsid w:val="00FF3488"/>
    <w:rsid w:val="00FF3C50"/>
    <w:rsid w:val="00FF4527"/>
    <w:rsid w:val="00FF554A"/>
    <w:rsid w:val="00FF5751"/>
    <w:rsid w:val="00FF5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o:colormru v:ext="edit" colors="#cfc"/>
    </o:shapedefaults>
    <o:shapelayout v:ext="edit">
      <o:idmap v:ext="edit" data="2"/>
    </o:shapelayout>
  </w:shapeDefaults>
  <w:decimalSymbol w:val="."/>
  <w:listSeparator w:val=","/>
  <w14:docId w14:val="4BA06382"/>
  <w15:docId w15:val="{ECBB8575-7913-48D6-B712-819A42DF5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5D85"/>
    <w:pPr>
      <w:autoSpaceDE w:val="0"/>
      <w:autoSpaceDN w:val="0"/>
      <w:adjustRightInd w:val="0"/>
      <w:spacing w:after="240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6EDB"/>
    <w:pPr>
      <w:numPr>
        <w:numId w:val="1"/>
      </w:numPr>
      <w:tabs>
        <w:tab w:val="left" w:pos="720"/>
        <w:tab w:val="right" w:leader="hyphen" w:pos="9360"/>
      </w:tabs>
      <w:spacing w:after="120"/>
      <w:outlineLvl w:val="0"/>
    </w:pPr>
    <w:rPr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3292"/>
    <w:pPr>
      <w:numPr>
        <w:numId w:val="4"/>
      </w:numPr>
      <w:tabs>
        <w:tab w:val="right" w:leader="hyphen" w:pos="9360"/>
      </w:tabs>
      <w:spacing w:after="120"/>
      <w:outlineLvl w:val="1"/>
    </w:pPr>
    <w:rPr>
      <w:bCs/>
      <w:iC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518D"/>
    <w:pPr>
      <w:keepNext/>
      <w:numPr>
        <w:ilvl w:val="2"/>
        <w:numId w:val="1"/>
      </w:numPr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518D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518D"/>
    <w:pPr>
      <w:numPr>
        <w:ilvl w:val="4"/>
        <w:numId w:val="1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518D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518D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518D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518D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1215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9040A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471D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locked/>
    <w:rsid w:val="006471DF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471D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locked/>
    <w:rsid w:val="006471DF"/>
    <w:rPr>
      <w:rFonts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2F45DC"/>
    <w:pPr>
      <w:ind w:left="720"/>
    </w:pPr>
    <w:rPr>
      <w:rFonts w:ascii="Calibri" w:hAnsi="Calibri"/>
      <w:sz w:val="22"/>
      <w:szCs w:val="22"/>
    </w:rPr>
  </w:style>
  <w:style w:type="character" w:customStyle="1" w:styleId="Heading1Char">
    <w:name w:val="Heading 1 Char"/>
    <w:link w:val="Heading1"/>
    <w:uiPriority w:val="9"/>
    <w:rsid w:val="008A6EDB"/>
    <w:rPr>
      <w:bCs/>
      <w:kern w:val="32"/>
      <w:sz w:val="28"/>
      <w:szCs w:val="24"/>
    </w:rPr>
  </w:style>
  <w:style w:type="character" w:customStyle="1" w:styleId="Heading2Char">
    <w:name w:val="Heading 2 Char"/>
    <w:link w:val="Heading2"/>
    <w:uiPriority w:val="9"/>
    <w:rsid w:val="00993292"/>
    <w:rPr>
      <w:bCs/>
      <w:iCs/>
      <w:sz w:val="24"/>
      <w:szCs w:val="24"/>
    </w:rPr>
  </w:style>
  <w:style w:type="character" w:customStyle="1" w:styleId="Heading3Char">
    <w:name w:val="Heading 3 Char"/>
    <w:link w:val="Heading3"/>
    <w:uiPriority w:val="9"/>
    <w:rsid w:val="004B518D"/>
    <w:rPr>
      <w:rFonts w:ascii="Cambria" w:hAnsi="Cambria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semiHidden/>
    <w:rsid w:val="004B518D"/>
    <w:rPr>
      <w:rFonts w:ascii="Calibri" w:hAnsi="Calibri"/>
      <w:b/>
      <w:bCs/>
      <w:sz w:val="28"/>
      <w:szCs w:val="28"/>
    </w:rPr>
  </w:style>
  <w:style w:type="character" w:customStyle="1" w:styleId="Heading5Char">
    <w:name w:val="Heading 5 Char"/>
    <w:link w:val="Heading5"/>
    <w:uiPriority w:val="9"/>
    <w:semiHidden/>
    <w:rsid w:val="004B518D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uiPriority w:val="9"/>
    <w:semiHidden/>
    <w:rsid w:val="004B518D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uiPriority w:val="9"/>
    <w:semiHidden/>
    <w:rsid w:val="004B518D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uiPriority w:val="9"/>
    <w:semiHidden/>
    <w:rsid w:val="004B518D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uiPriority w:val="9"/>
    <w:semiHidden/>
    <w:rsid w:val="004B518D"/>
    <w:rPr>
      <w:rFonts w:ascii="Cambria" w:hAnsi="Cambria"/>
      <w:sz w:val="22"/>
      <w:szCs w:val="22"/>
    </w:rPr>
  </w:style>
  <w:style w:type="character" w:styleId="Hyperlink">
    <w:name w:val="Hyperlink"/>
    <w:uiPriority w:val="99"/>
    <w:unhideWhenUsed/>
    <w:rsid w:val="00772B19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C15D47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3F722B"/>
    <w:pPr>
      <w:spacing w:before="100" w:beforeAutospacing="1" w:after="100" w:afterAutospacing="1"/>
    </w:pPr>
  </w:style>
  <w:style w:type="paragraph" w:styleId="Title">
    <w:name w:val="Title"/>
    <w:basedOn w:val="Normal"/>
    <w:next w:val="Normal"/>
    <w:link w:val="TitleChar"/>
    <w:uiPriority w:val="10"/>
    <w:qFormat/>
    <w:rsid w:val="008A6EDB"/>
    <w:pPr>
      <w:widowControl w:val="0"/>
      <w:jc w:val="center"/>
    </w:pPr>
    <w:rPr>
      <w:b/>
      <w:bCs/>
      <w:sz w:val="36"/>
    </w:rPr>
  </w:style>
  <w:style w:type="character" w:customStyle="1" w:styleId="TitleChar">
    <w:name w:val="Title Char"/>
    <w:basedOn w:val="DefaultParagraphFont"/>
    <w:link w:val="Title"/>
    <w:uiPriority w:val="10"/>
    <w:rsid w:val="008A6EDB"/>
    <w:rPr>
      <w:b/>
      <w:bCs/>
      <w:sz w:val="36"/>
      <w:szCs w:val="24"/>
    </w:rPr>
  </w:style>
  <w:style w:type="paragraph" w:styleId="NoSpacing">
    <w:name w:val="No Spacing"/>
    <w:uiPriority w:val="1"/>
    <w:qFormat/>
    <w:rsid w:val="00C746AE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D76C86"/>
    <w:pPr>
      <w:autoSpaceDE/>
      <w:autoSpaceDN/>
      <w:adjustRightInd/>
      <w:spacing w:after="0"/>
    </w:pPr>
    <w:rPr>
      <w:rFonts w:eastAsiaTheme="minorHAnsi"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76C86"/>
    <w:rPr>
      <w:rFonts w:eastAsiaTheme="minorHAnsi" w:cstheme="minorBidi"/>
      <w:sz w:val="24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FC63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89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6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6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4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4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4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4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4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6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9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8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16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1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8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5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0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4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89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6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35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5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1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ulia.keibler@georgetown.in.gov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Town%20Council%20Meetings\TC%20Meeting%204-20-2015\Regular%20Town%20Council%20Meeting%20Agenda%204-20-2015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6DD7F0-2AD4-4B18-929F-EE15B5F0B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Regular Town Council Meeting Agenda 4-20-2015</Template>
  <TotalTime>1</TotalTime>
  <Pages>2</Pages>
  <Words>443</Words>
  <Characters>2527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TOWN OF GEORGETOWN, INDIANA</vt:lpstr>
    </vt:vector>
  </TitlesOfParts>
  <Company>Microsoft</Company>
  <LinksUpToDate>false</LinksUpToDate>
  <CharactersWithSpaces>2965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TOWN OF GEORGETOWN, INDIANA</dc:title>
  <dc:creator>Richard D. Stiles</dc:creator>
  <cp:lastModifiedBy>Reny Keener</cp:lastModifiedBy>
  <cp:revision>2</cp:revision>
  <cp:lastPrinted>2026-02-19T20:08:00Z</cp:lastPrinted>
  <dcterms:created xsi:type="dcterms:W3CDTF">2026-04-20T13:01:00Z</dcterms:created>
  <dcterms:modified xsi:type="dcterms:W3CDTF">2026-04-20T13:01:00Z</dcterms:modified>
</cp:coreProperties>
</file>